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45" w:type="dxa"/>
        <w:tblInd w:w="-259" w:type="dxa"/>
        <w:tblLook w:val="01E0" w:firstRow="1" w:lastRow="1" w:firstColumn="1" w:lastColumn="1" w:noHBand="0" w:noVBand="0"/>
      </w:tblPr>
      <w:tblGrid>
        <w:gridCol w:w="424"/>
        <w:gridCol w:w="1293"/>
        <w:gridCol w:w="110"/>
        <w:gridCol w:w="4432"/>
        <w:gridCol w:w="1815"/>
        <w:gridCol w:w="505"/>
        <w:gridCol w:w="1238"/>
        <w:gridCol w:w="28"/>
      </w:tblGrid>
      <w:tr w:rsidR="005479BC" w:rsidRPr="004E0E0B" w14:paraId="6D06D2B2" w14:textId="77777777" w:rsidTr="00DF7FE5">
        <w:trPr>
          <w:gridBefore w:val="1"/>
          <w:gridAfter w:val="1"/>
          <w:wBefore w:w="424" w:type="dxa"/>
          <w:wAfter w:w="28" w:type="dxa"/>
          <w:trHeight w:val="120"/>
        </w:trPr>
        <w:tc>
          <w:tcPr>
            <w:tcW w:w="1293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14:paraId="6FE2D8E1" w14:textId="77777777" w:rsidR="005479BC" w:rsidRPr="003A3297" w:rsidRDefault="005479BC" w:rsidP="00DF7FE5">
            <w:pPr>
              <w:rPr>
                <w:lang w:val="sr-Cyrl-CS"/>
              </w:rPr>
            </w:pPr>
          </w:p>
        </w:tc>
        <w:tc>
          <w:tcPr>
            <w:tcW w:w="6357" w:type="dxa"/>
            <w:gridSpan w:val="3"/>
            <w:vMerge w:val="restart"/>
            <w:tcBorders>
              <w:bottom w:val="nil"/>
            </w:tcBorders>
            <w:vAlign w:val="center"/>
          </w:tcPr>
          <w:p w14:paraId="61C7E640" w14:textId="09635E19" w:rsidR="005479BC" w:rsidRPr="00DF7FE5" w:rsidRDefault="005479BC" w:rsidP="00DF7FE5">
            <w:pPr>
              <w:rPr>
                <w:b/>
                <w:sz w:val="28"/>
                <w:szCs w:val="28"/>
                <w:lang w:val="en-US"/>
              </w:rPr>
            </w:pPr>
            <w:r w:rsidRPr="00DF7FE5">
              <w:rPr>
                <w:b/>
                <w:sz w:val="28"/>
                <w:szCs w:val="28"/>
              </w:rPr>
              <w:t>ЗАХТЈЕВ ЗА ИЗДАВАЊЕ</w:t>
            </w:r>
            <w:r w:rsidR="00DF7FE5" w:rsidRPr="00DF7FE5">
              <w:rPr>
                <w:b/>
                <w:sz w:val="28"/>
                <w:szCs w:val="28"/>
                <w:lang w:val="sr-Cyrl-BA"/>
              </w:rPr>
              <w:t xml:space="preserve"> </w:t>
            </w:r>
            <w:r w:rsidRPr="00DF7FE5">
              <w:rPr>
                <w:b/>
                <w:sz w:val="28"/>
                <w:szCs w:val="28"/>
              </w:rPr>
              <w:t>РЕГИСТРАЦИЈЕ</w:t>
            </w:r>
          </w:p>
          <w:p w14:paraId="4CD90070" w14:textId="005679F6" w:rsidR="005479BC" w:rsidRPr="004E0E0B" w:rsidRDefault="00DF7FE5" w:rsidP="00DF7FE5">
            <w:pPr>
              <w:rPr>
                <w:sz w:val="20"/>
                <w:szCs w:val="20"/>
              </w:rPr>
            </w:pPr>
            <w:r>
              <w:rPr>
                <w:lang w:val="sr-Cyrl-BA"/>
              </w:rPr>
              <w:t xml:space="preserve">                 </w:t>
            </w:r>
            <w:r w:rsidR="005479BC" w:rsidRPr="004E0E0B">
              <w:t>за такмичарску сезону 20</w:t>
            </w:r>
            <w:r w:rsidR="005479BC">
              <w:rPr>
                <w:lang w:val="en-US"/>
              </w:rPr>
              <w:t>20</w:t>
            </w:r>
            <w:r w:rsidR="005479BC">
              <w:t>/202</w:t>
            </w:r>
            <w:r w:rsidR="005479BC">
              <w:rPr>
                <w:lang w:val="en-US"/>
              </w:rPr>
              <w:t>1</w:t>
            </w:r>
            <w:r w:rsidR="005479BC">
              <w:t>.</w:t>
            </w:r>
          </w:p>
        </w:tc>
        <w:tc>
          <w:tcPr>
            <w:tcW w:w="505" w:type="dxa"/>
            <w:tcBorders>
              <w:bottom w:val="nil"/>
            </w:tcBorders>
            <w:shd w:val="clear" w:color="auto" w:fill="auto"/>
            <w:vAlign w:val="center"/>
          </w:tcPr>
          <w:p w14:paraId="3BF2A4B3" w14:textId="77777777" w:rsidR="005479BC" w:rsidRPr="004E0E0B" w:rsidRDefault="005479BC" w:rsidP="00372C3F">
            <w:pPr>
              <w:jc w:val="center"/>
              <w:rPr>
                <w:rFonts w:ascii="Arial Narrow" w:hAnsi="Arial Narrow" w:cs="Arial"/>
                <w:sz w:val="40"/>
                <w:szCs w:val="40"/>
              </w:rPr>
            </w:pPr>
          </w:p>
        </w:tc>
        <w:tc>
          <w:tcPr>
            <w:tcW w:w="1238" w:type="dxa"/>
            <w:vMerge w:val="restart"/>
            <w:tcBorders>
              <w:bottom w:val="nil"/>
            </w:tcBorders>
            <w:shd w:val="clear" w:color="auto" w:fill="auto"/>
          </w:tcPr>
          <w:p w14:paraId="66A542F6" w14:textId="77777777" w:rsidR="005479BC" w:rsidRPr="004E0E0B" w:rsidRDefault="005479BC" w:rsidP="00372C3F">
            <w:pPr>
              <w:jc w:val="center"/>
              <w:rPr>
                <w:rFonts w:ascii="Arial Narrow" w:hAnsi="Arial Narrow" w:cs="Arial"/>
              </w:rPr>
            </w:pPr>
          </w:p>
        </w:tc>
      </w:tr>
      <w:tr w:rsidR="005479BC" w:rsidRPr="004E0E0B" w14:paraId="0B921288" w14:textId="77777777" w:rsidTr="00DF7FE5">
        <w:trPr>
          <w:gridBefore w:val="1"/>
          <w:gridAfter w:val="1"/>
          <w:wBefore w:w="424" w:type="dxa"/>
          <w:wAfter w:w="28" w:type="dxa"/>
          <w:trHeight w:val="98"/>
        </w:trPr>
        <w:tc>
          <w:tcPr>
            <w:tcW w:w="1293" w:type="dxa"/>
            <w:vMerge/>
            <w:shd w:val="clear" w:color="auto" w:fill="auto"/>
          </w:tcPr>
          <w:p w14:paraId="39CDF61E" w14:textId="77777777" w:rsidR="005479BC" w:rsidRPr="004E0E0B" w:rsidRDefault="005479BC" w:rsidP="00372C3F">
            <w:pPr>
              <w:jc w:val="center"/>
              <w:rPr>
                <w:rFonts w:ascii="Arial Narrow" w:hAnsi="Arial Narrow" w:cs="Arial"/>
                <w:lang w:val="ru-RU"/>
              </w:rPr>
            </w:pPr>
          </w:p>
        </w:tc>
        <w:tc>
          <w:tcPr>
            <w:tcW w:w="6357" w:type="dxa"/>
            <w:gridSpan w:val="3"/>
            <w:vMerge/>
          </w:tcPr>
          <w:p w14:paraId="2D67B5B1" w14:textId="77777777" w:rsidR="005479BC" w:rsidRPr="004E0E0B" w:rsidRDefault="005479BC" w:rsidP="00372C3F">
            <w:pPr>
              <w:rPr>
                <w:rFonts w:ascii="Arial Narrow" w:hAnsi="Arial Narrow" w:cs="Arial"/>
                <w:lang w:val="ru-RU"/>
              </w:rPr>
            </w:pPr>
          </w:p>
        </w:tc>
        <w:tc>
          <w:tcPr>
            <w:tcW w:w="505" w:type="dxa"/>
            <w:shd w:val="clear" w:color="auto" w:fill="auto"/>
            <w:vAlign w:val="center"/>
          </w:tcPr>
          <w:p w14:paraId="7EB20424" w14:textId="77777777" w:rsidR="005479BC" w:rsidRPr="004E0E0B" w:rsidRDefault="005479BC" w:rsidP="00372C3F">
            <w:pPr>
              <w:rPr>
                <w:rFonts w:ascii="Arial Narrow" w:hAnsi="Arial Narrow" w:cs="Arial"/>
              </w:rPr>
            </w:pPr>
          </w:p>
        </w:tc>
        <w:tc>
          <w:tcPr>
            <w:tcW w:w="1238" w:type="dxa"/>
            <w:vMerge/>
            <w:tcBorders>
              <w:top w:val="single" w:sz="4" w:space="0" w:color="auto"/>
            </w:tcBorders>
            <w:shd w:val="clear" w:color="auto" w:fill="auto"/>
          </w:tcPr>
          <w:p w14:paraId="0E55C5CD" w14:textId="77777777" w:rsidR="005479BC" w:rsidRPr="004E0E0B" w:rsidRDefault="005479BC" w:rsidP="00372C3F">
            <w:pPr>
              <w:rPr>
                <w:rFonts w:ascii="Arial Narrow" w:hAnsi="Arial Narrow" w:cs="Arial"/>
              </w:rPr>
            </w:pPr>
          </w:p>
        </w:tc>
      </w:tr>
      <w:tr w:rsidR="005479BC" w:rsidRPr="004E0E0B" w14:paraId="36BC4B90" w14:textId="77777777" w:rsidTr="00DF7FE5">
        <w:tblPrEx>
          <w:jc w:val="center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000080"/>
            <w:insideV w:val="single" w:sz="12" w:space="0" w:color="000080"/>
          </w:tblBorders>
        </w:tblPrEx>
        <w:trPr>
          <w:trHeight w:val="594"/>
          <w:jc w:val="center"/>
        </w:trPr>
        <w:tc>
          <w:tcPr>
            <w:tcW w:w="1827" w:type="dxa"/>
            <w:gridSpan w:val="3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7DDDA2B3" w14:textId="77777777" w:rsidR="005479BC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Узраст</w:t>
            </w:r>
          </w:p>
          <w:p w14:paraId="3AB7AF2E" w14:textId="77777777" w:rsidR="005479BC" w:rsidRPr="0015223F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432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14:paraId="33C83ED2" w14:textId="77777777" w:rsidR="005479BC" w:rsidRPr="004E0E0B" w:rsidRDefault="005479BC" w:rsidP="00372C3F">
            <w:pPr>
              <w:rPr>
                <w:rFonts w:ascii="Arial Narrow" w:hAnsi="Arial Narrow" w:cs="Arial"/>
                <w:sz w:val="20"/>
                <w:szCs w:val="20"/>
              </w:rPr>
            </w:pPr>
            <w:r w:rsidRPr="004E0E0B">
              <w:rPr>
                <w:rFonts w:ascii="Arial Narrow" w:hAnsi="Arial Narrow" w:cs="Arial"/>
                <w:sz w:val="20"/>
                <w:szCs w:val="20"/>
                <w:lang w:val="sr-Cyrl-CS"/>
              </w:rPr>
              <w:t>Назив клуба (екипе)</w:t>
            </w:r>
          </w:p>
          <w:p w14:paraId="241EC03A" w14:textId="77777777" w:rsidR="005479BC" w:rsidRPr="004E0E0B" w:rsidRDefault="005479BC" w:rsidP="00372C3F">
            <w:pPr>
              <w:jc w:val="center"/>
              <w:rPr>
                <w:rFonts w:ascii="Arial Narrow" w:hAnsi="Arial Narrow" w:cs="Arial"/>
                <w:b/>
                <w:sz w:val="32"/>
                <w:szCs w:val="32"/>
                <w:lang w:val="sr-Cyrl-CS"/>
              </w:rPr>
            </w:pPr>
          </w:p>
        </w:tc>
        <w:tc>
          <w:tcPr>
            <w:tcW w:w="3586" w:type="dxa"/>
            <w:gridSpan w:val="4"/>
            <w:tcBorders>
              <w:left w:val="single" w:sz="6" w:space="0" w:color="auto"/>
            </w:tcBorders>
            <w:vAlign w:val="center"/>
          </w:tcPr>
          <w:p w14:paraId="4AC144EA" w14:textId="77777777" w:rsidR="005479BC" w:rsidRPr="004E0E0B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  <w:r w:rsidRPr="004E0E0B">
              <w:rPr>
                <w:rFonts w:ascii="Arial Narrow" w:hAnsi="Arial Narrow" w:cs="Arial"/>
                <w:sz w:val="20"/>
                <w:szCs w:val="20"/>
                <w:lang w:val="sr-Cyrl-CS"/>
              </w:rPr>
              <w:t>Из</w:t>
            </w:r>
          </w:p>
          <w:p w14:paraId="737DA8A9" w14:textId="77777777" w:rsidR="005479BC" w:rsidRPr="004E0E0B" w:rsidRDefault="005479BC" w:rsidP="00372C3F">
            <w:pPr>
              <w:jc w:val="center"/>
              <w:rPr>
                <w:rFonts w:ascii="Arial Narrow" w:hAnsi="Arial Narrow" w:cs="Arial"/>
                <w:caps/>
                <w:sz w:val="32"/>
                <w:szCs w:val="32"/>
                <w:lang w:val="sr-Cyrl-CS"/>
              </w:rPr>
            </w:pPr>
          </w:p>
        </w:tc>
      </w:tr>
    </w:tbl>
    <w:p w14:paraId="70ABAA00" w14:textId="77777777" w:rsidR="005479BC" w:rsidRPr="00600E8A" w:rsidRDefault="005479BC" w:rsidP="005479BC">
      <w:pPr>
        <w:rPr>
          <w:rFonts w:ascii="Arial Narrow" w:hAnsi="Arial Narrow" w:cs="Arial"/>
          <w:sz w:val="16"/>
          <w:szCs w:val="16"/>
          <w:lang w:val="ru-RU"/>
        </w:rPr>
      </w:pPr>
    </w:p>
    <w:tbl>
      <w:tblPr>
        <w:tblW w:w="991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910"/>
        <w:gridCol w:w="1017"/>
        <w:gridCol w:w="2888"/>
        <w:gridCol w:w="2835"/>
        <w:gridCol w:w="2260"/>
      </w:tblGrid>
      <w:tr w:rsidR="005479BC" w:rsidRPr="00600E8A" w14:paraId="01221A92" w14:textId="77777777" w:rsidTr="00372C3F">
        <w:trPr>
          <w:cantSplit/>
          <w:trHeight w:val="324"/>
          <w:jc w:val="center"/>
        </w:trPr>
        <w:tc>
          <w:tcPr>
            <w:tcW w:w="910" w:type="dxa"/>
            <w:vAlign w:val="center"/>
          </w:tcPr>
          <w:p w14:paraId="04A5C847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Редни број</w:t>
            </w:r>
          </w:p>
        </w:tc>
        <w:tc>
          <w:tcPr>
            <w:tcW w:w="1017" w:type="dxa"/>
            <w:vAlign w:val="center"/>
          </w:tcPr>
          <w:p w14:paraId="6700EC16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18"/>
                <w:szCs w:val="18"/>
                <w:lang w:val="ru-RU"/>
              </w:rPr>
            </w:pP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Шифра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члана</w:t>
            </w:r>
          </w:p>
        </w:tc>
        <w:tc>
          <w:tcPr>
            <w:tcW w:w="2888" w:type="dxa"/>
            <w:vAlign w:val="center"/>
          </w:tcPr>
          <w:p w14:paraId="296DECD9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  <w:t>Презиме</w:t>
            </w:r>
          </w:p>
        </w:tc>
        <w:tc>
          <w:tcPr>
            <w:tcW w:w="2835" w:type="dxa"/>
            <w:vAlign w:val="center"/>
          </w:tcPr>
          <w:p w14:paraId="79240709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  <w:t>Име</w:t>
            </w: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762EEC09" w14:textId="77777777" w:rsidR="005479BC" w:rsidRPr="009C05EA" w:rsidRDefault="005479BC" w:rsidP="00372C3F">
            <w:pPr>
              <w:jc w:val="center"/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</w:pPr>
            <w:r w:rsidRPr="009C05E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Важење лекарског</w:t>
            </w:r>
            <w:r w:rsidRPr="009C05EA"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  <w:r w:rsidRPr="009C05E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прегледа</w:t>
            </w:r>
          </w:p>
        </w:tc>
      </w:tr>
      <w:tr w:rsidR="005479BC" w:rsidRPr="00600E8A" w14:paraId="41A1D5A2" w14:textId="77777777" w:rsidTr="00372C3F">
        <w:trPr>
          <w:jc w:val="center"/>
        </w:trPr>
        <w:tc>
          <w:tcPr>
            <w:tcW w:w="910" w:type="dxa"/>
          </w:tcPr>
          <w:p w14:paraId="14620BEA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ru-RU"/>
              </w:rPr>
            </w:pPr>
          </w:p>
        </w:tc>
        <w:tc>
          <w:tcPr>
            <w:tcW w:w="1017" w:type="dxa"/>
            <w:vAlign w:val="center"/>
          </w:tcPr>
          <w:p w14:paraId="106FBE51" w14:textId="77777777" w:rsidR="005479BC" w:rsidRPr="007F117C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88" w:type="dxa"/>
            <w:vAlign w:val="center"/>
          </w:tcPr>
          <w:p w14:paraId="29E4F225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vAlign w:val="center"/>
          </w:tcPr>
          <w:p w14:paraId="4F2A46ED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ru-RU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23EFCD40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53A7AA53" w14:textId="77777777" w:rsidTr="00372C3F">
        <w:trPr>
          <w:jc w:val="center"/>
        </w:trPr>
        <w:tc>
          <w:tcPr>
            <w:tcW w:w="910" w:type="dxa"/>
          </w:tcPr>
          <w:p w14:paraId="788D8955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68DA67C7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1DCC3EB2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3F8E00BD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45BF36D7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4B400397" w14:textId="77777777" w:rsidTr="00372C3F">
        <w:trPr>
          <w:jc w:val="center"/>
        </w:trPr>
        <w:tc>
          <w:tcPr>
            <w:tcW w:w="910" w:type="dxa"/>
          </w:tcPr>
          <w:p w14:paraId="623E1249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02505616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5F033C1E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1A263899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47560D10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76FEE74E" w14:textId="77777777" w:rsidTr="00372C3F">
        <w:trPr>
          <w:jc w:val="center"/>
        </w:trPr>
        <w:tc>
          <w:tcPr>
            <w:tcW w:w="910" w:type="dxa"/>
          </w:tcPr>
          <w:p w14:paraId="71D69D75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51637708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6FDA4C8A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24B733C9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234A5DD8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4F55BABB" w14:textId="77777777" w:rsidTr="00372C3F">
        <w:trPr>
          <w:jc w:val="center"/>
        </w:trPr>
        <w:tc>
          <w:tcPr>
            <w:tcW w:w="910" w:type="dxa"/>
          </w:tcPr>
          <w:p w14:paraId="2BFC9240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13835EEB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31DD23A8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0BADA60C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1FC7CED0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1EA4F8E4" w14:textId="77777777" w:rsidTr="00372C3F">
        <w:trPr>
          <w:jc w:val="center"/>
        </w:trPr>
        <w:tc>
          <w:tcPr>
            <w:tcW w:w="910" w:type="dxa"/>
          </w:tcPr>
          <w:p w14:paraId="26E9887A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6825836A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022F6436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6F2411E7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55CFC427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6446455D" w14:textId="77777777" w:rsidTr="00372C3F">
        <w:trPr>
          <w:jc w:val="center"/>
        </w:trPr>
        <w:tc>
          <w:tcPr>
            <w:tcW w:w="910" w:type="dxa"/>
          </w:tcPr>
          <w:p w14:paraId="39ED0BCF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55EADAE4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2DDC3CBD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7512E551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70F43947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60A58396" w14:textId="77777777" w:rsidTr="00372C3F">
        <w:trPr>
          <w:jc w:val="center"/>
        </w:trPr>
        <w:tc>
          <w:tcPr>
            <w:tcW w:w="910" w:type="dxa"/>
          </w:tcPr>
          <w:p w14:paraId="76DFE244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05F8309C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1D6D8559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0DA17569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0621FAF7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10ED32D7" w14:textId="77777777" w:rsidTr="00372C3F">
        <w:trPr>
          <w:jc w:val="center"/>
        </w:trPr>
        <w:tc>
          <w:tcPr>
            <w:tcW w:w="910" w:type="dxa"/>
          </w:tcPr>
          <w:p w14:paraId="48B5F1A0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070362B1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27EDD26E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69AE8D4A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686F4D16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1B55844A" w14:textId="77777777" w:rsidTr="00372C3F">
        <w:trPr>
          <w:jc w:val="center"/>
        </w:trPr>
        <w:tc>
          <w:tcPr>
            <w:tcW w:w="910" w:type="dxa"/>
          </w:tcPr>
          <w:p w14:paraId="76C42085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5D2073EB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410BE3E6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0032CD1E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37F3B437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18BBBF3F" w14:textId="77777777" w:rsidTr="00372C3F">
        <w:trPr>
          <w:jc w:val="center"/>
        </w:trPr>
        <w:tc>
          <w:tcPr>
            <w:tcW w:w="910" w:type="dxa"/>
          </w:tcPr>
          <w:p w14:paraId="3AC0D8BC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13477393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3729889F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4F6B1AC5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5AEEDDB1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74313A53" w14:textId="77777777" w:rsidTr="00372C3F">
        <w:trPr>
          <w:jc w:val="center"/>
        </w:trPr>
        <w:tc>
          <w:tcPr>
            <w:tcW w:w="910" w:type="dxa"/>
          </w:tcPr>
          <w:p w14:paraId="75A49599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460BF3E3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5398151E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0C6F0EF2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1B9D14BC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0D952C72" w14:textId="77777777" w:rsidTr="00372C3F">
        <w:trPr>
          <w:jc w:val="center"/>
        </w:trPr>
        <w:tc>
          <w:tcPr>
            <w:tcW w:w="910" w:type="dxa"/>
          </w:tcPr>
          <w:p w14:paraId="1F976DAD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0F575281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2404CB5F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66FAD14D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3F3C765A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46383528" w14:textId="77777777" w:rsidTr="00372C3F">
        <w:trPr>
          <w:jc w:val="center"/>
        </w:trPr>
        <w:tc>
          <w:tcPr>
            <w:tcW w:w="910" w:type="dxa"/>
          </w:tcPr>
          <w:p w14:paraId="2ED6CB69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01464541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7FDB7460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210C75B3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760C0567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7306B037" w14:textId="77777777" w:rsidTr="00372C3F">
        <w:trPr>
          <w:jc w:val="center"/>
        </w:trPr>
        <w:tc>
          <w:tcPr>
            <w:tcW w:w="910" w:type="dxa"/>
          </w:tcPr>
          <w:p w14:paraId="755C1938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69406371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6633C7AE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6B80520C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34D88F85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497E389A" w14:textId="77777777" w:rsidTr="00372C3F">
        <w:trPr>
          <w:jc w:val="center"/>
        </w:trPr>
        <w:tc>
          <w:tcPr>
            <w:tcW w:w="910" w:type="dxa"/>
          </w:tcPr>
          <w:p w14:paraId="62A31215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24F9A33F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17F865C8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2F655E7B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5EE670B2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78B92F2A" w14:textId="77777777" w:rsidTr="00372C3F">
        <w:trPr>
          <w:jc w:val="center"/>
        </w:trPr>
        <w:tc>
          <w:tcPr>
            <w:tcW w:w="910" w:type="dxa"/>
          </w:tcPr>
          <w:p w14:paraId="0A4E40EB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771D2A18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34E4D9CC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4A844359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4F1877CF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7268AEFB" w14:textId="77777777" w:rsidTr="00372C3F">
        <w:trPr>
          <w:jc w:val="center"/>
        </w:trPr>
        <w:tc>
          <w:tcPr>
            <w:tcW w:w="910" w:type="dxa"/>
          </w:tcPr>
          <w:p w14:paraId="73535ED5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606A05E4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5E70E70D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2C5CB4CA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7B9085C4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517F56D6" w14:textId="77777777" w:rsidTr="00372C3F">
        <w:trPr>
          <w:jc w:val="center"/>
        </w:trPr>
        <w:tc>
          <w:tcPr>
            <w:tcW w:w="910" w:type="dxa"/>
          </w:tcPr>
          <w:p w14:paraId="350DB9E9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6AA1FAAE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631AD9A6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181C997D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1C38FE45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11B8E2CC" w14:textId="77777777" w:rsidTr="00372C3F">
        <w:trPr>
          <w:jc w:val="center"/>
        </w:trPr>
        <w:tc>
          <w:tcPr>
            <w:tcW w:w="910" w:type="dxa"/>
          </w:tcPr>
          <w:p w14:paraId="1D332B4F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4F1127D3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6031B759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6E53A82C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1A678DD5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62715D46" w14:textId="77777777" w:rsidTr="00372C3F">
        <w:trPr>
          <w:jc w:val="center"/>
        </w:trPr>
        <w:tc>
          <w:tcPr>
            <w:tcW w:w="910" w:type="dxa"/>
          </w:tcPr>
          <w:p w14:paraId="7CE16B58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6EE01ADB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2673488F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2FB35950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0E7610DB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1A93371E" w14:textId="77777777" w:rsidTr="00372C3F">
        <w:trPr>
          <w:jc w:val="center"/>
        </w:trPr>
        <w:tc>
          <w:tcPr>
            <w:tcW w:w="910" w:type="dxa"/>
          </w:tcPr>
          <w:p w14:paraId="32143DB7" w14:textId="77777777" w:rsidR="005479BC" w:rsidRPr="00600E8A" w:rsidRDefault="005479BC" w:rsidP="005479BC">
            <w:pPr>
              <w:numPr>
                <w:ilvl w:val="0"/>
                <w:numId w:val="6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4D9075EA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3A086315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6ECDE4A2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6BC90A0B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600E8A" w14:paraId="188B4569" w14:textId="77777777" w:rsidTr="00372C3F">
        <w:trPr>
          <w:trHeight w:val="1531"/>
          <w:jc w:val="center"/>
        </w:trPr>
        <w:tc>
          <w:tcPr>
            <w:tcW w:w="7650" w:type="dxa"/>
            <w:gridSpan w:val="4"/>
          </w:tcPr>
          <w:p w14:paraId="75622106" w14:textId="5099CAE1" w:rsidR="005479BC" w:rsidRPr="00DF7FE5" w:rsidRDefault="005479BC" w:rsidP="00DF7FE5">
            <w:pPr>
              <w:jc w:val="center"/>
              <w:rPr>
                <w:i/>
                <w:iCs/>
                <w:lang w:val="sr-Cyrl-BA"/>
              </w:rPr>
            </w:pPr>
            <w:r w:rsidRPr="00D874CF">
              <w:rPr>
                <w:rStyle w:val="Emphasis"/>
              </w:rPr>
              <w:t xml:space="preserve">Сви напред наведени играчи регистровани су у Регионалном </w:t>
            </w:r>
            <w:r>
              <w:rPr>
                <w:rStyle w:val="Emphasis"/>
              </w:rPr>
              <w:t xml:space="preserve"> савезу </w:t>
            </w:r>
            <w:r w:rsidRPr="00D874CF">
              <w:rPr>
                <w:rStyle w:val="Emphasis"/>
              </w:rPr>
              <w:t xml:space="preserve">тврди и оверава </w:t>
            </w:r>
            <w:r>
              <w:rPr>
                <w:rStyle w:val="Emphasis"/>
              </w:rPr>
              <w:t>овлашћено лице Регионалног савеза.</w:t>
            </w:r>
          </w:p>
        </w:tc>
        <w:tc>
          <w:tcPr>
            <w:tcW w:w="2260" w:type="dxa"/>
          </w:tcPr>
          <w:p w14:paraId="4FCD7841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sz w:val="20"/>
                <w:szCs w:val="20"/>
                <w:lang w:val="sr-Cyrl-CS"/>
              </w:rPr>
              <w:t xml:space="preserve">Тачност података </w:t>
            </w:r>
            <w:r>
              <w:rPr>
                <w:rFonts w:ascii="Arial Narrow" w:hAnsi="Arial Narrow" w:cs="Arial"/>
                <w:sz w:val="20"/>
                <w:szCs w:val="20"/>
                <w:lang w:val="sr-Cyrl-CS"/>
              </w:rPr>
              <w:t>оверава</w:t>
            </w:r>
            <w:r w:rsidRPr="00600E8A">
              <w:rPr>
                <w:rFonts w:ascii="Arial Narrow" w:hAnsi="Arial Narrow" w:cs="Arial"/>
                <w:sz w:val="20"/>
                <w:szCs w:val="20"/>
                <w:lang w:val="sr-Cyrl-CS"/>
              </w:rPr>
              <w:t xml:space="preserve"> лекар</w:t>
            </w:r>
            <w:r>
              <w:rPr>
                <w:rFonts w:ascii="Arial Narrow" w:hAnsi="Arial Narrow" w:cs="Arial"/>
                <w:sz w:val="20"/>
                <w:szCs w:val="20"/>
                <w:lang w:val="sr-Cyrl-CS"/>
              </w:rPr>
              <w:t xml:space="preserve"> надлежне здравствене установе</w:t>
            </w:r>
            <w:r w:rsidRPr="00600E8A">
              <w:rPr>
                <w:rFonts w:ascii="Arial Narrow" w:hAnsi="Arial Narrow" w:cs="Arial"/>
                <w:sz w:val="20"/>
                <w:szCs w:val="20"/>
                <w:lang w:val="sr-Cyrl-CS"/>
              </w:rPr>
              <w:t xml:space="preserve"> </w:t>
            </w:r>
          </w:p>
        </w:tc>
      </w:tr>
      <w:tr w:rsidR="005479BC" w:rsidRPr="00600E8A" w14:paraId="1DFCD7D5" w14:textId="77777777" w:rsidTr="00372C3F">
        <w:trPr>
          <w:cantSplit/>
          <w:trHeight w:val="324"/>
          <w:jc w:val="center"/>
        </w:trPr>
        <w:tc>
          <w:tcPr>
            <w:tcW w:w="910" w:type="dxa"/>
            <w:vAlign w:val="center"/>
          </w:tcPr>
          <w:p w14:paraId="31F280EC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Редни број</w:t>
            </w:r>
          </w:p>
        </w:tc>
        <w:tc>
          <w:tcPr>
            <w:tcW w:w="1017" w:type="dxa"/>
            <w:vAlign w:val="center"/>
          </w:tcPr>
          <w:p w14:paraId="3F48A4EB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18"/>
                <w:szCs w:val="18"/>
                <w:lang w:val="ru-RU"/>
              </w:rPr>
            </w:pP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Шифра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члана</w:t>
            </w:r>
          </w:p>
        </w:tc>
        <w:tc>
          <w:tcPr>
            <w:tcW w:w="2888" w:type="dxa"/>
            <w:vAlign w:val="center"/>
          </w:tcPr>
          <w:p w14:paraId="60EB9446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  <w:t>Презиме</w:t>
            </w:r>
          </w:p>
        </w:tc>
        <w:tc>
          <w:tcPr>
            <w:tcW w:w="2835" w:type="dxa"/>
            <w:vAlign w:val="center"/>
          </w:tcPr>
          <w:p w14:paraId="48A43784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  <w:t>Име</w:t>
            </w: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14:paraId="5EF2A6FB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  <w:t xml:space="preserve">Функција </w:t>
            </w:r>
          </w:p>
        </w:tc>
      </w:tr>
      <w:tr w:rsidR="005479BC" w:rsidRPr="00AB304A" w14:paraId="4B0D8C9A" w14:textId="77777777" w:rsidTr="00372C3F">
        <w:trPr>
          <w:jc w:val="center"/>
        </w:trPr>
        <w:tc>
          <w:tcPr>
            <w:tcW w:w="910" w:type="dxa"/>
          </w:tcPr>
          <w:p w14:paraId="07F0C865" w14:textId="77777777" w:rsidR="005479BC" w:rsidRPr="00600E8A" w:rsidRDefault="005479BC" w:rsidP="005479BC">
            <w:pPr>
              <w:numPr>
                <w:ilvl w:val="0"/>
                <w:numId w:val="7"/>
              </w:numPr>
              <w:jc w:val="center"/>
              <w:rPr>
                <w:rFonts w:ascii="Arial Narrow" w:hAnsi="Arial Narrow" w:cs="Arial"/>
                <w:sz w:val="20"/>
                <w:szCs w:val="20"/>
                <w:lang w:val="ru-RU"/>
              </w:rPr>
            </w:pPr>
          </w:p>
        </w:tc>
        <w:tc>
          <w:tcPr>
            <w:tcW w:w="1017" w:type="dxa"/>
            <w:vAlign w:val="center"/>
          </w:tcPr>
          <w:p w14:paraId="3B447F24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ru-RU"/>
              </w:rPr>
            </w:pPr>
          </w:p>
        </w:tc>
        <w:tc>
          <w:tcPr>
            <w:tcW w:w="2888" w:type="dxa"/>
            <w:vAlign w:val="center"/>
          </w:tcPr>
          <w:p w14:paraId="4DCE679C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vAlign w:val="center"/>
          </w:tcPr>
          <w:p w14:paraId="0269BC38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</w:tcPr>
          <w:p w14:paraId="2D665D14" w14:textId="77777777" w:rsidR="005479BC" w:rsidRPr="00483276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5479BC" w:rsidRPr="00AB304A" w14:paraId="26439CD5" w14:textId="77777777" w:rsidTr="00372C3F">
        <w:trPr>
          <w:jc w:val="center"/>
        </w:trPr>
        <w:tc>
          <w:tcPr>
            <w:tcW w:w="910" w:type="dxa"/>
          </w:tcPr>
          <w:p w14:paraId="61D7D399" w14:textId="77777777" w:rsidR="005479BC" w:rsidRPr="00600E8A" w:rsidRDefault="005479BC" w:rsidP="005479BC">
            <w:pPr>
              <w:numPr>
                <w:ilvl w:val="0"/>
                <w:numId w:val="7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2FDD84C0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603A905E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41C13F17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</w:tcPr>
          <w:p w14:paraId="2D9E2023" w14:textId="77777777" w:rsidR="005479BC" w:rsidRPr="008C02A8" w:rsidRDefault="005479BC" w:rsidP="00372C3F">
            <w:pPr>
              <w:jc w:val="center"/>
              <w:rPr>
                <w:rFonts w:ascii="Arial Narrow" w:hAnsi="Arial Narrow" w:cs="Arial"/>
                <w:strike/>
                <w:sz w:val="20"/>
                <w:szCs w:val="20"/>
                <w:lang w:val="sr-Cyrl-CS"/>
              </w:rPr>
            </w:pPr>
          </w:p>
        </w:tc>
      </w:tr>
      <w:tr w:rsidR="005479BC" w:rsidRPr="00AB304A" w14:paraId="142E94D6" w14:textId="77777777" w:rsidTr="00372C3F">
        <w:trPr>
          <w:jc w:val="center"/>
        </w:trPr>
        <w:tc>
          <w:tcPr>
            <w:tcW w:w="910" w:type="dxa"/>
          </w:tcPr>
          <w:p w14:paraId="0AE4611D" w14:textId="77777777" w:rsidR="005479BC" w:rsidRPr="00600E8A" w:rsidRDefault="005479BC" w:rsidP="005479BC">
            <w:pPr>
              <w:numPr>
                <w:ilvl w:val="0"/>
                <w:numId w:val="7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766E3ED1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7E6CDB59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3127D61A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</w:tcPr>
          <w:p w14:paraId="604D6528" w14:textId="77777777" w:rsidR="005479BC" w:rsidRPr="008C02A8" w:rsidRDefault="005479BC" w:rsidP="00372C3F">
            <w:pPr>
              <w:jc w:val="center"/>
              <w:rPr>
                <w:rFonts w:ascii="Arial Narrow" w:hAnsi="Arial Narrow" w:cs="Arial"/>
                <w:strike/>
                <w:sz w:val="20"/>
                <w:szCs w:val="20"/>
                <w:lang w:val="sr-Cyrl-CS"/>
              </w:rPr>
            </w:pPr>
          </w:p>
        </w:tc>
      </w:tr>
      <w:tr w:rsidR="005479BC" w:rsidRPr="00AB304A" w14:paraId="15BD7A28" w14:textId="77777777" w:rsidTr="00372C3F">
        <w:trPr>
          <w:jc w:val="center"/>
        </w:trPr>
        <w:tc>
          <w:tcPr>
            <w:tcW w:w="910" w:type="dxa"/>
          </w:tcPr>
          <w:p w14:paraId="5A109F65" w14:textId="77777777" w:rsidR="005479BC" w:rsidRPr="00600E8A" w:rsidRDefault="005479BC" w:rsidP="005479BC">
            <w:pPr>
              <w:numPr>
                <w:ilvl w:val="0"/>
                <w:numId w:val="7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14:paraId="4ABFD4BC" w14:textId="77777777" w:rsidR="005479BC" w:rsidRPr="00AB304A" w:rsidRDefault="005479BC" w:rsidP="00372C3F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14:paraId="3C51117B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14:paraId="0D1865B7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</w:tcPr>
          <w:p w14:paraId="7C02E2A3" w14:textId="77777777" w:rsidR="005479BC" w:rsidRPr="008C02A8" w:rsidRDefault="005479BC" w:rsidP="00372C3F">
            <w:pPr>
              <w:jc w:val="center"/>
              <w:rPr>
                <w:rFonts w:ascii="Arial Narrow" w:hAnsi="Arial Narrow" w:cs="Arial"/>
                <w:strike/>
                <w:sz w:val="20"/>
                <w:szCs w:val="20"/>
                <w:lang w:val="sr-Cyrl-CS"/>
              </w:rPr>
            </w:pPr>
          </w:p>
        </w:tc>
      </w:tr>
      <w:tr w:rsidR="005479BC" w:rsidRPr="00600E8A" w14:paraId="78F1DCA2" w14:textId="77777777" w:rsidTr="00372C3F">
        <w:trPr>
          <w:jc w:val="center"/>
        </w:trPr>
        <w:tc>
          <w:tcPr>
            <w:tcW w:w="4815" w:type="dxa"/>
            <w:gridSpan w:val="3"/>
          </w:tcPr>
          <w:p w14:paraId="21041C70" w14:textId="77777777" w:rsidR="005479BC" w:rsidRPr="00960B04" w:rsidRDefault="005479BC" w:rsidP="00372C3F">
            <w:pPr>
              <w:shd w:val="clear" w:color="auto" w:fill="FFFFFF"/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  <w:p w14:paraId="35C3A83D" w14:textId="77777777" w:rsidR="005479BC" w:rsidRPr="001040D4" w:rsidRDefault="005479BC" w:rsidP="00372C3F">
            <w:pPr>
              <w:shd w:val="clear" w:color="auto" w:fill="FFFFFF"/>
              <w:jc w:val="center"/>
              <w:rPr>
                <w:rFonts w:ascii="Arial Narrow" w:hAnsi="Arial Narrow" w:cs="Arial"/>
                <w:sz w:val="18"/>
                <w:szCs w:val="18"/>
                <w:lang w:val="sr-Cyrl-CS"/>
              </w:rPr>
            </w:pPr>
          </w:p>
          <w:p w14:paraId="2E1A04CD" w14:textId="77777777" w:rsidR="005479BC" w:rsidRPr="001040D4" w:rsidRDefault="005479BC" w:rsidP="00372C3F">
            <w:pPr>
              <w:shd w:val="clear" w:color="auto" w:fill="FFFFFF"/>
              <w:jc w:val="center"/>
              <w:rPr>
                <w:rFonts w:ascii="Arial Narrow" w:hAnsi="Arial Narrow" w:cs="Arial"/>
                <w:sz w:val="18"/>
                <w:szCs w:val="18"/>
                <w:lang w:val="sr-Cyrl-CS"/>
              </w:rPr>
            </w:pPr>
          </w:p>
          <w:p w14:paraId="373701BE" w14:textId="77777777" w:rsidR="005479BC" w:rsidRPr="001040D4" w:rsidRDefault="005479BC" w:rsidP="00372C3F">
            <w:pPr>
              <w:shd w:val="clear" w:color="auto" w:fill="FFFFFF"/>
              <w:jc w:val="center"/>
              <w:rPr>
                <w:rFonts w:ascii="Arial Narrow" w:hAnsi="Arial Narrow" w:cs="Arial"/>
                <w:sz w:val="18"/>
                <w:szCs w:val="18"/>
                <w:lang w:val="sr-Cyrl-CS"/>
              </w:rPr>
            </w:pP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>ДАТУМ ЗАХТЕВА</w:t>
            </w:r>
            <w:r>
              <w:rPr>
                <w:rFonts w:ascii="Arial Narrow" w:hAnsi="Arial Narrow" w:cs="Arial"/>
                <w:sz w:val="18"/>
                <w:szCs w:val="18"/>
                <w:lang w:val="sr-Cyrl-CS"/>
              </w:rPr>
              <w:t xml:space="preserve">  </w:t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>_____________</w:t>
            </w:r>
            <w:r>
              <w:rPr>
                <w:rFonts w:ascii="Arial Narrow" w:hAnsi="Arial Narrow" w:cs="Arial"/>
                <w:sz w:val="18"/>
                <w:szCs w:val="18"/>
              </w:rPr>
              <w:t>_______</w:t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>____________</w:t>
            </w:r>
          </w:p>
          <w:p w14:paraId="544AA49F" w14:textId="77777777" w:rsidR="005479BC" w:rsidRPr="00600E8A" w:rsidRDefault="005479BC" w:rsidP="00372C3F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  <w:r>
              <w:rPr>
                <w:rFonts w:ascii="Arial Narrow" w:hAnsi="Arial Narrow" w:cs="Arial"/>
                <w:sz w:val="18"/>
                <w:szCs w:val="18"/>
                <w:lang w:val="ru-RU"/>
              </w:rPr>
              <w:t>___.</w:t>
            </w:r>
            <w:r>
              <w:rPr>
                <w:rFonts w:ascii="Arial Narrow" w:hAnsi="Arial Narrow" w:cs="Arial"/>
                <w:sz w:val="18"/>
                <w:szCs w:val="18"/>
                <w:lang w:val="ru-RU"/>
              </w:rPr>
              <w:softHyphen/>
              <w:t>____.20</w:t>
            </w:r>
            <w:r>
              <w:rPr>
                <w:rFonts w:ascii="Arial Narrow" w:hAnsi="Arial Narrow" w:cs="Arial"/>
                <w:sz w:val="18"/>
                <w:szCs w:val="18"/>
              </w:rPr>
              <w:t>__</w:t>
            </w:r>
            <w:r w:rsidRPr="001040D4">
              <w:rPr>
                <w:rFonts w:ascii="Arial Narrow" w:hAnsi="Arial Narrow" w:cs="Arial"/>
                <w:sz w:val="18"/>
                <w:szCs w:val="18"/>
                <w:lang w:val="ru-RU"/>
              </w:rPr>
              <w:t>.</w:t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ab/>
            </w:r>
            <w:r>
              <w:rPr>
                <w:rFonts w:ascii="Arial Narrow" w:hAnsi="Arial Narrow" w:cs="Arial"/>
                <w:sz w:val="18"/>
                <w:szCs w:val="18"/>
                <w:lang w:val="sr-Cyrl-CS"/>
              </w:rPr>
              <w:t xml:space="preserve">         </w:t>
            </w:r>
            <w:r>
              <w:rPr>
                <w:rFonts w:ascii="Arial Narrow" w:hAnsi="Arial Narrow" w:cs="Arial"/>
                <w:sz w:val="18"/>
                <w:szCs w:val="18"/>
              </w:rPr>
              <w:t xml:space="preserve">      </w:t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 xml:space="preserve">ПЕЧАТ И ПОТПИС </w:t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br/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ab/>
            </w:r>
            <w:r>
              <w:rPr>
                <w:rFonts w:ascii="Arial Narrow" w:hAnsi="Arial Narrow" w:cs="Arial"/>
                <w:sz w:val="18"/>
                <w:szCs w:val="18"/>
                <w:lang w:val="sr-Cyrl-CS"/>
              </w:rPr>
              <w:t xml:space="preserve">                         </w:t>
            </w:r>
            <w:r>
              <w:rPr>
                <w:rFonts w:ascii="Arial Narrow" w:hAnsi="Arial Narrow" w:cs="Arial"/>
                <w:sz w:val="18"/>
                <w:szCs w:val="18"/>
              </w:rPr>
              <w:t xml:space="preserve">      </w:t>
            </w:r>
            <w:r w:rsidRPr="001040D4">
              <w:rPr>
                <w:rFonts w:ascii="Arial Narrow" w:hAnsi="Arial Narrow" w:cs="Arial"/>
                <w:spacing w:val="-6"/>
                <w:sz w:val="18"/>
                <w:szCs w:val="18"/>
                <w:lang w:val="sr-Cyrl-CS"/>
              </w:rPr>
              <w:t>ЗАСТУПНИКА КЛУБА</w:t>
            </w:r>
          </w:p>
        </w:tc>
        <w:tc>
          <w:tcPr>
            <w:tcW w:w="5095" w:type="dxa"/>
            <w:gridSpan w:val="2"/>
          </w:tcPr>
          <w:p w14:paraId="4E9A565B" w14:textId="77777777" w:rsidR="005479BC" w:rsidRDefault="005479BC" w:rsidP="00372C3F">
            <w:pPr>
              <w:jc w:val="center"/>
              <w:rPr>
                <w:rStyle w:val="Emphasis"/>
              </w:rPr>
            </w:pPr>
            <w:r w:rsidRPr="00D874CF">
              <w:rPr>
                <w:rStyle w:val="Emphasis"/>
              </w:rPr>
              <w:t xml:space="preserve">Сви напред наведени рукометн радници </w:t>
            </w:r>
            <w:r>
              <w:rPr>
                <w:rStyle w:val="Emphasis"/>
              </w:rPr>
              <w:t>регистрован</w:t>
            </w:r>
            <w:r w:rsidRPr="00D874CF">
              <w:rPr>
                <w:rStyle w:val="Emphasis"/>
              </w:rPr>
              <w:t>и</w:t>
            </w:r>
            <w:r>
              <w:rPr>
                <w:rStyle w:val="Emphasis"/>
              </w:rPr>
              <w:t xml:space="preserve"> су  Регионалном савезу</w:t>
            </w:r>
            <w:r w:rsidRPr="00D874CF">
              <w:rPr>
                <w:rStyle w:val="Emphasis"/>
              </w:rPr>
              <w:t xml:space="preserve"> тврди и оверава </w:t>
            </w:r>
            <w:r>
              <w:rPr>
                <w:rStyle w:val="Emphasis"/>
              </w:rPr>
              <w:t>овлашћено лице РРС</w:t>
            </w:r>
          </w:p>
          <w:p w14:paraId="11EFBECC" w14:textId="77777777" w:rsidR="005479BC" w:rsidRDefault="005479BC" w:rsidP="00372C3F">
            <w:pPr>
              <w:jc w:val="center"/>
              <w:rPr>
                <w:rStyle w:val="Emphasis"/>
              </w:rPr>
            </w:pPr>
          </w:p>
          <w:p w14:paraId="35775481" w14:textId="77777777" w:rsidR="005479BC" w:rsidRPr="00D874CF" w:rsidRDefault="005479BC" w:rsidP="00372C3F">
            <w:pPr>
              <w:jc w:val="center"/>
              <w:rPr>
                <w:rStyle w:val="Emphasis"/>
              </w:rPr>
            </w:pPr>
          </w:p>
          <w:p w14:paraId="3DF19BC6" w14:textId="77777777" w:rsidR="005479BC" w:rsidRPr="00600E8A" w:rsidRDefault="005479BC" w:rsidP="00372C3F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</w:tbl>
    <w:p w14:paraId="4B330762" w14:textId="39BEBCA9" w:rsidR="00DF7FE5" w:rsidRP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horzAnchor="margin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78A7BC21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7FAF06E0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55E92876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DF7FE5" w14:paraId="6CAE79EC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6CC2150D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729A4BB0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C8849A4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137E22F9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691070D0" w14:textId="77777777" w:rsidR="00DF7FE5" w:rsidRDefault="00DF7FE5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40160" behindDoc="0" locked="0" layoutInCell="1" allowOverlap="1" wp14:anchorId="7D3D29E6" wp14:editId="2E7D4ADA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90" name="Straight Connector 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90" o:spid="_x0000_s1026" style="position:absolute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17AD4F0F" wp14:editId="6EBEBF53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91" name="Straight Connector 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91" o:spid="_x0000_s1026" style="position:absolute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" strokecolor="#4a7ebb"/>
                  </w:pict>
                </mc:Fallback>
              </mc:AlternateContent>
            </w:r>
          </w:p>
          <w:p w14:paraId="36C4CAE8" w14:textId="77777777" w:rsidR="00DF7FE5" w:rsidRPr="00030929" w:rsidRDefault="00DF7FE5" w:rsidP="00372C3F"/>
          <w:p w14:paraId="36A8FCF9" w14:textId="77777777" w:rsidR="00DF7FE5" w:rsidRPr="00030929" w:rsidRDefault="00DF7FE5" w:rsidP="00372C3F"/>
          <w:p w14:paraId="0BFDBC5E" w14:textId="77777777" w:rsidR="00DF7FE5" w:rsidRDefault="00DF7FE5" w:rsidP="00372C3F"/>
          <w:p w14:paraId="203028CF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26BEBAEE" wp14:editId="7E1605F6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92" name="Straight Connector 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92" o:spid="_x0000_s1026" style="position:absolute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" strokecolor="#4a7ebb"/>
                  </w:pict>
                </mc:Fallback>
              </mc:AlternateContent>
            </w:r>
          </w:p>
        </w:tc>
      </w:tr>
      <w:tr w:rsidR="00DF7FE5" w14:paraId="210ACC12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4568B83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732DBB6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52394A8" w14:textId="77777777" w:rsidR="00DF7FE5" w:rsidRDefault="00DF7FE5" w:rsidP="00372C3F"/>
        </w:tc>
      </w:tr>
      <w:tr w:rsidR="00DF7FE5" w14:paraId="75DD0A7E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6439C9E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5ADC1737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48736D33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0F311DAA" w14:textId="77777777" w:rsidR="00DF7FE5" w:rsidRDefault="00DF7FE5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A4BB7F4" w14:textId="77777777" w:rsidR="00DF7FE5" w:rsidRDefault="00DF7FE5" w:rsidP="00372C3F"/>
        </w:tc>
      </w:tr>
      <w:tr w:rsidR="00DF7FE5" w14:paraId="1D51D7BC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BE87178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5F55DF6F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7C69932A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793FBD66" w14:textId="77777777" w:rsidR="00DF7FE5" w:rsidRDefault="00DF7FE5" w:rsidP="00372C3F"/>
        </w:tc>
      </w:tr>
      <w:tr w:rsidR="00DF7FE5" w14:paraId="7AD62428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7CE0D81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66E8EF45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1300901" w14:textId="77777777" w:rsidR="00DF7FE5" w:rsidRDefault="00DF7FE5" w:rsidP="00372C3F"/>
        </w:tc>
      </w:tr>
      <w:tr w:rsidR="00DF7FE5" w14:paraId="42CE2251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04360699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27A7DCFF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6DD5EC10" w14:textId="77777777" w:rsidR="00DF7FE5" w:rsidRDefault="00DF7FE5" w:rsidP="00372C3F"/>
        </w:tc>
      </w:tr>
    </w:tbl>
    <w:p w14:paraId="790744AE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638AB061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26E2BD73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5A9D5DA4" w14:textId="77777777" w:rsidR="00DF7FE5" w:rsidRPr="00DB05EA" w:rsidRDefault="00DF7FE5" w:rsidP="00DF7FE5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2DEFB5D7" wp14:editId="601FBC2A">
                <wp:simplePos x="0" y="0"/>
                <wp:positionH relativeFrom="column">
                  <wp:posOffset>-195580</wp:posOffset>
                </wp:positionH>
                <wp:positionV relativeFrom="paragraph">
                  <wp:posOffset>321310</wp:posOffset>
                </wp:positionV>
                <wp:extent cx="0" cy="1495425"/>
                <wp:effectExtent l="0" t="0" r="19050" b="9525"/>
                <wp:wrapNone/>
                <wp:docPr id="93" name="Straight Connector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93" o:spid="_x0000_s1026" style="position:absolute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5.4pt,25.3pt" to="-15.4pt,1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" strokecolor="#4a7ebb"/>
            </w:pict>
          </mc:Fallback>
        </mc:AlternateContent>
      </w:r>
    </w:p>
    <w:p w14:paraId="621E45B3" w14:textId="77777777" w:rsidR="00DF7FE5" w:rsidRPr="00030929" w:rsidRDefault="00DF7FE5" w:rsidP="00DF7FE5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3EABA795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3E64DE29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5A48CD0E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DF7FE5" w14:paraId="3C823AFA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35EF6854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4CD36894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B1D6834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6233757F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6B2F6479" w14:textId="77777777" w:rsidR="00DF7FE5" w:rsidRDefault="00DF7FE5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3C8286E7" wp14:editId="767E181E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94" name="Straight Connector 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94" o:spid="_x0000_s1026" style="position:absolute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5E702CAF" wp14:editId="106F2419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95" name="Straight Connector 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95" o:spid="_x0000_s1026" style="position:absolute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" strokecolor="#4a7ebb"/>
                  </w:pict>
                </mc:Fallback>
              </mc:AlternateContent>
            </w:r>
          </w:p>
          <w:p w14:paraId="142E5FE9" w14:textId="77777777" w:rsidR="00DF7FE5" w:rsidRPr="00030929" w:rsidRDefault="00DF7FE5" w:rsidP="00372C3F"/>
          <w:p w14:paraId="52221AFA" w14:textId="77777777" w:rsidR="00DF7FE5" w:rsidRPr="00030929" w:rsidRDefault="00DF7FE5" w:rsidP="00372C3F"/>
          <w:p w14:paraId="0171BE8B" w14:textId="77777777" w:rsidR="00DF7FE5" w:rsidRDefault="00DF7FE5" w:rsidP="00372C3F"/>
          <w:p w14:paraId="03A7862F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12C8837D" wp14:editId="316912ED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96" name="Straight Connector 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96" o:spid="_x0000_s1026" style="position:absolute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" strokecolor="#4a7ebb"/>
                  </w:pict>
                </mc:Fallback>
              </mc:AlternateContent>
            </w:r>
          </w:p>
        </w:tc>
      </w:tr>
      <w:tr w:rsidR="00DF7FE5" w14:paraId="0BD55E54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55FE140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A513090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7C0D5C3" w14:textId="77777777" w:rsidR="00DF7FE5" w:rsidRDefault="00DF7FE5" w:rsidP="00372C3F"/>
        </w:tc>
      </w:tr>
      <w:tr w:rsidR="00DF7FE5" w14:paraId="7CF4C837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139070BE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741F3A7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282D2436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66D2FD96" w14:textId="77777777" w:rsidR="00DF7FE5" w:rsidRDefault="00DF7FE5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75758C1" w14:textId="77777777" w:rsidR="00DF7FE5" w:rsidRDefault="00DF7FE5" w:rsidP="00372C3F"/>
        </w:tc>
      </w:tr>
      <w:tr w:rsidR="00DF7FE5" w14:paraId="194D1E48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55B1D998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22F5808D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F515D04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2F6A3A58" w14:textId="77777777" w:rsidR="00DF7FE5" w:rsidRDefault="00DF7FE5" w:rsidP="00372C3F"/>
        </w:tc>
      </w:tr>
      <w:tr w:rsidR="00DF7FE5" w14:paraId="72940EDE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E8F819B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26BDBCC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EDBD556" w14:textId="77777777" w:rsidR="00DF7FE5" w:rsidRDefault="00DF7FE5" w:rsidP="00372C3F"/>
        </w:tc>
      </w:tr>
      <w:tr w:rsidR="00DF7FE5" w14:paraId="3536F2D4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350B578E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0F2AB4A3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746080B7" w14:textId="77777777" w:rsidR="00DF7FE5" w:rsidRDefault="00DF7FE5" w:rsidP="00372C3F"/>
        </w:tc>
      </w:tr>
    </w:tbl>
    <w:p w14:paraId="180E7CB8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0E1DAD8A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7ED3602D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23973F1B" w14:textId="77777777" w:rsidR="00DF7FE5" w:rsidRPr="00DB05EA" w:rsidRDefault="00DF7FE5" w:rsidP="00DF7FE5">
      <w:pPr>
        <w:rPr>
          <w:lang w:val="sr-Cyrl-BA"/>
        </w:rPr>
      </w:pPr>
    </w:p>
    <w:p w14:paraId="7C5CBC95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12620CE4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0CBB8ECD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56954611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8032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222"/>
        <w:gridCol w:w="1686"/>
        <w:gridCol w:w="5902"/>
        <w:gridCol w:w="222"/>
      </w:tblGrid>
      <w:tr w:rsidR="00DF7FE5" w14:paraId="2C025F50" w14:textId="77777777" w:rsidTr="00372C3F">
        <w:trPr>
          <w:gridAfter w:val="1"/>
          <w:wAfter w:w="222" w:type="dxa"/>
          <w:trHeight w:val="142"/>
        </w:trPr>
        <w:tc>
          <w:tcPr>
            <w:tcW w:w="781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tbl>
            <w:tblPr>
              <w:tblpPr w:leftFromText="180" w:rightFromText="180" w:vertAnchor="text" w:tblpY="142"/>
              <w:tblW w:w="7578" w:type="dxa"/>
              <w:tblBorders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  <w:insideH w:val="single" w:sz="6" w:space="0" w:color="FFFFFF"/>
                <w:insideV w:val="single" w:sz="6" w:space="0" w:color="FFFFFF"/>
              </w:tblBorders>
              <w:tblLook w:val="04A0" w:firstRow="1" w:lastRow="0" w:firstColumn="1" w:lastColumn="0" w:noHBand="0" w:noVBand="1"/>
            </w:tblPr>
            <w:tblGrid>
              <w:gridCol w:w="7578"/>
            </w:tblGrid>
            <w:tr w:rsidR="00DF7FE5" w14:paraId="246BDAF4" w14:textId="77777777" w:rsidTr="00372C3F">
              <w:trPr>
                <w:trHeight w:val="285"/>
              </w:trPr>
              <w:tc>
                <w:tcPr>
                  <w:tcW w:w="7578" w:type="dxa"/>
                  <w:tcBorders>
                    <w:top w:val="single" w:sz="6" w:space="0" w:color="FFFFFF"/>
                    <w:left w:val="single" w:sz="6" w:space="0" w:color="FFFFFF"/>
                    <w:bottom w:val="single" w:sz="6" w:space="0" w:color="FFFFFF"/>
                    <w:right w:val="single" w:sz="6" w:space="0" w:color="FFFFFF"/>
                  </w:tcBorders>
                  <w:shd w:val="clear" w:color="auto" w:fill="BFBFBF"/>
                  <w:vAlign w:val="center"/>
                  <w:hideMark/>
                </w:tcPr>
                <w:p w14:paraId="37ADDFB4" w14:textId="77777777" w:rsidR="00DF7FE5" w:rsidRPr="00030929" w:rsidRDefault="00DF7FE5" w:rsidP="00372C3F">
                  <w:pPr>
                    <w:ind w:right="-279"/>
                    <w:rPr>
                      <w:b/>
                      <w:lang w:val="sr-Cyrl-BA"/>
                    </w:rPr>
                  </w:pP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Број регистрације: 1234/04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</w:t>
                  </w:r>
                  <w:r>
                    <w:rPr>
                      <w:b/>
                      <w:color w:val="FFFFFF"/>
                      <w:sz w:val="20"/>
                      <w:szCs w:val="20"/>
                      <w:lang w:val="sr-Cyrl-BA"/>
                    </w:rPr>
                    <w:t xml:space="preserve">           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Регионални савез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>БИЈЕЉИНА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                    </w:t>
                  </w:r>
                </w:p>
              </w:tc>
            </w:tr>
          </w:tbl>
          <w:p w14:paraId="58BB7EF5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1D297B51" w14:textId="77777777" w:rsidTr="00372C3F">
        <w:trPr>
          <w:trHeight w:val="431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20F3F86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E04F21D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2707D0A3" wp14:editId="71DBBC14">
                      <wp:simplePos x="0" y="0"/>
                      <wp:positionH relativeFrom="column">
                        <wp:posOffset>3512820</wp:posOffset>
                      </wp:positionH>
                      <wp:positionV relativeFrom="paragraph">
                        <wp:posOffset>177800</wp:posOffset>
                      </wp:positionV>
                      <wp:extent cx="0" cy="1495425"/>
                      <wp:effectExtent l="0" t="0" r="19050" b="9525"/>
                      <wp:wrapNone/>
                      <wp:docPr id="97" name="Straight Connector 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97" o:spid="_x0000_s1026" style="position:absolute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6.6pt,14pt" to="276.6pt,1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15CB3451" wp14:editId="2FA2D43B">
                      <wp:simplePos x="0" y="0"/>
                      <wp:positionH relativeFrom="column">
                        <wp:posOffset>2192655</wp:posOffset>
                      </wp:positionH>
                      <wp:positionV relativeFrom="paragraph">
                        <wp:posOffset>180340</wp:posOffset>
                      </wp:positionV>
                      <wp:extent cx="1323975" cy="0"/>
                      <wp:effectExtent l="0" t="0" r="9525" b="19050"/>
                      <wp:wrapNone/>
                      <wp:docPr id="98" name="Straight Connector 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98" o:spid="_x0000_s1026" style="position:absolute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65pt,14.2pt" to="276.9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14B495E1" wp14:editId="6EE6A649">
                      <wp:simplePos x="0" y="0"/>
                      <wp:positionH relativeFrom="column">
                        <wp:posOffset>2193290</wp:posOffset>
                      </wp:positionH>
                      <wp:positionV relativeFrom="paragraph">
                        <wp:posOffset>188595</wp:posOffset>
                      </wp:positionV>
                      <wp:extent cx="0" cy="1495425"/>
                      <wp:effectExtent l="0" t="0" r="19050" b="9525"/>
                      <wp:wrapNone/>
                      <wp:docPr id="99" name="Straight Connector 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99" o:spid="_x0000_s1026" style="position:absolute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7pt,14.85pt" to="172.7pt,13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" strokecolor="#4a7ebb"/>
                  </w:pict>
                </mc:Fallback>
              </mc:AlternateContent>
            </w:r>
            <w:r>
              <w:rPr>
                <w:lang w:val="sr-Cyrl-BA"/>
              </w:rPr>
              <w:t>Петар Перић</w:t>
            </w:r>
          </w:p>
        </w:tc>
        <w:tc>
          <w:tcPr>
            <w:tcW w:w="222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2EC914BC" w14:textId="77777777" w:rsidR="00DF7FE5" w:rsidRDefault="00DF7FE5" w:rsidP="00372C3F">
            <w:pPr>
              <w:ind w:left="-108"/>
              <w:jc w:val="center"/>
            </w:pPr>
          </w:p>
          <w:p w14:paraId="732D2DBC" w14:textId="77777777" w:rsidR="00DF7FE5" w:rsidRPr="00030929" w:rsidRDefault="00DF7FE5" w:rsidP="00372C3F"/>
          <w:p w14:paraId="27408367" w14:textId="77777777" w:rsidR="00DF7FE5" w:rsidRPr="00030929" w:rsidRDefault="00DF7FE5" w:rsidP="00372C3F"/>
          <w:p w14:paraId="70FDD4DD" w14:textId="77777777" w:rsidR="00DF7FE5" w:rsidRDefault="00DF7FE5" w:rsidP="00372C3F"/>
          <w:p w14:paraId="54DC294E" w14:textId="77777777" w:rsidR="00DF7FE5" w:rsidRPr="00030929" w:rsidRDefault="00DF7FE5" w:rsidP="00372C3F">
            <w:pPr>
              <w:rPr>
                <w:lang w:val="sr-Cyrl-BA"/>
              </w:rPr>
            </w:pPr>
          </w:p>
        </w:tc>
      </w:tr>
      <w:tr w:rsidR="00DF7FE5" w14:paraId="00CB7738" w14:textId="77777777" w:rsidTr="00372C3F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5B6C8E11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6E93127E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B395054" w14:textId="77777777" w:rsidR="00DF7FE5" w:rsidRDefault="00DF7FE5" w:rsidP="00372C3F"/>
        </w:tc>
      </w:tr>
      <w:tr w:rsidR="00DF7FE5" w14:paraId="5DA37559" w14:textId="77777777" w:rsidTr="00372C3F">
        <w:trPr>
          <w:trHeight w:val="615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18A94483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0B60CAA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5310A824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410F4F1F" w14:textId="77777777" w:rsidR="00DF7FE5" w:rsidRDefault="00DF7FE5" w:rsidP="00372C3F"/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35B38EC" w14:textId="77777777" w:rsidR="00DF7FE5" w:rsidRDefault="00DF7FE5" w:rsidP="00372C3F"/>
        </w:tc>
      </w:tr>
      <w:tr w:rsidR="00DF7FE5" w14:paraId="18525AD8" w14:textId="77777777" w:rsidTr="00372C3F">
        <w:trPr>
          <w:trHeight w:val="412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2D9B956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55A8088F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A5D3A81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59A378F" w14:textId="77777777" w:rsidR="00DF7FE5" w:rsidRDefault="00DF7FE5" w:rsidP="00372C3F"/>
        </w:tc>
      </w:tr>
      <w:tr w:rsidR="00DF7FE5" w14:paraId="124A2910" w14:textId="77777777" w:rsidTr="00372C3F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A73C78B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6BAE661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3B24EAA2" w14:textId="77777777" w:rsidR="00DF7FE5" w:rsidRDefault="00DF7FE5" w:rsidP="00372C3F"/>
        </w:tc>
      </w:tr>
      <w:tr w:rsidR="00DF7FE5" w14:paraId="5CD75A91" w14:textId="77777777" w:rsidTr="00372C3F">
        <w:trPr>
          <w:trHeight w:val="79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421606FB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62169F8D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 wp14:anchorId="21863EA6" wp14:editId="361E3102">
                      <wp:simplePos x="0" y="0"/>
                      <wp:positionH relativeFrom="column">
                        <wp:posOffset>2185035</wp:posOffset>
                      </wp:positionH>
                      <wp:positionV relativeFrom="paragraph">
                        <wp:posOffset>49530</wp:posOffset>
                      </wp:positionV>
                      <wp:extent cx="1323975" cy="0"/>
                      <wp:effectExtent l="0" t="0" r="9525" b="19050"/>
                      <wp:wrapNone/>
                      <wp:docPr id="100" name="Straight Connector 1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00" o:spid="_x0000_s1026" style="position:absolute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05pt,3.9pt" to="276.3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" strokecolor="#4a7ebb"/>
                  </w:pict>
                </mc:Fallback>
              </mc:AlternateContent>
            </w:r>
            <w:r>
              <w:rPr>
                <w:lang w:val="sr-Cyrl-CS"/>
              </w:rPr>
              <w:t>РК БИЈЕЉИНА</w:t>
            </w:r>
          </w:p>
        </w:tc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18F3D24C" w14:textId="77777777" w:rsidR="00DF7FE5" w:rsidRDefault="00DF7FE5" w:rsidP="00372C3F"/>
        </w:tc>
      </w:tr>
      <w:tr w:rsidR="00DF7FE5" w14:paraId="211908A9" w14:textId="77777777" w:rsidTr="00372C3F">
        <w:trPr>
          <w:gridAfter w:val="3"/>
          <w:wAfter w:w="7810" w:type="dxa"/>
          <w:trHeight w:val="79"/>
        </w:trPr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4CBA45EA" w14:textId="77777777" w:rsidR="00DF7FE5" w:rsidRDefault="00DF7FE5" w:rsidP="00372C3F"/>
        </w:tc>
      </w:tr>
    </w:tbl>
    <w:p w14:paraId="586E0F63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74404182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11513A8F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601E15F4" w14:textId="77777777" w:rsidR="00DF7FE5" w:rsidRPr="00DB05EA" w:rsidRDefault="00DF7FE5" w:rsidP="00DF7FE5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F4AF73D" wp14:editId="39FBAD03">
                <wp:simplePos x="0" y="0"/>
                <wp:positionH relativeFrom="column">
                  <wp:posOffset>1176020</wp:posOffset>
                </wp:positionH>
                <wp:positionV relativeFrom="paragraph">
                  <wp:posOffset>1352550</wp:posOffset>
                </wp:positionV>
                <wp:extent cx="0" cy="1495425"/>
                <wp:effectExtent l="0" t="0" r="19050" b="9525"/>
                <wp:wrapNone/>
                <wp:docPr id="101" name="Straight Connector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01" o:spid="_x0000_s1026" style="position:absolute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2.6pt,106.5pt" to="92.6pt,2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" strokecolor="#4a7ebb"/>
            </w:pict>
          </mc:Fallback>
        </mc:AlternateContent>
      </w:r>
    </w:p>
    <w:p w14:paraId="4BFFE559" w14:textId="77777777" w:rsidR="00DF7FE5" w:rsidRDefault="00DF7FE5" w:rsidP="00F1539E">
      <w:pPr>
        <w:rPr>
          <w:lang w:val="sr-Cyrl-BA"/>
        </w:rPr>
      </w:pPr>
    </w:p>
    <w:p w14:paraId="330E588E" w14:textId="77777777" w:rsidR="00DF7FE5" w:rsidRDefault="00DF7FE5" w:rsidP="00F1539E">
      <w:pPr>
        <w:rPr>
          <w:lang w:val="sr-Cyrl-BA"/>
        </w:rPr>
      </w:pPr>
    </w:p>
    <w:p w14:paraId="48681587" w14:textId="77777777" w:rsidR="00DF7FE5" w:rsidRDefault="00DF7FE5" w:rsidP="00F1539E">
      <w:pPr>
        <w:rPr>
          <w:lang w:val="sr-Cyrl-BA"/>
        </w:rPr>
      </w:pPr>
    </w:p>
    <w:p w14:paraId="5C0EC2FE" w14:textId="77777777" w:rsidR="00DF7FE5" w:rsidRDefault="00DF7FE5" w:rsidP="00F1539E">
      <w:pPr>
        <w:rPr>
          <w:lang w:val="sr-Cyrl-BA"/>
        </w:rPr>
      </w:pPr>
    </w:p>
    <w:p w14:paraId="3D5B7A24" w14:textId="77777777" w:rsidR="00DF7FE5" w:rsidRDefault="00DF7FE5" w:rsidP="00F1539E">
      <w:pPr>
        <w:rPr>
          <w:lang w:val="sr-Cyrl-BA"/>
        </w:rPr>
      </w:pPr>
    </w:p>
    <w:p w14:paraId="7969982F" w14:textId="77777777" w:rsidR="00DF7FE5" w:rsidRDefault="00DF7FE5" w:rsidP="00F1539E">
      <w:pPr>
        <w:rPr>
          <w:lang w:val="sr-Cyrl-BA"/>
        </w:rPr>
      </w:pPr>
    </w:p>
    <w:p w14:paraId="63002C7F" w14:textId="77777777" w:rsidR="00DF7FE5" w:rsidRDefault="00DF7FE5" w:rsidP="00F1539E">
      <w:pPr>
        <w:rPr>
          <w:lang w:val="sr-Cyrl-BA"/>
        </w:rPr>
      </w:pPr>
    </w:p>
    <w:p w14:paraId="18B7F3DC" w14:textId="77777777" w:rsidR="00DF7FE5" w:rsidRDefault="00DF7FE5" w:rsidP="00F1539E">
      <w:pPr>
        <w:rPr>
          <w:lang w:val="sr-Cyrl-BA"/>
        </w:rPr>
      </w:pPr>
    </w:p>
    <w:p w14:paraId="6412EBBA" w14:textId="77777777" w:rsidR="00DF7FE5" w:rsidRDefault="00DF7FE5" w:rsidP="00F1539E">
      <w:pPr>
        <w:rPr>
          <w:lang w:val="sr-Cyrl-BA"/>
        </w:rPr>
      </w:pPr>
    </w:p>
    <w:p w14:paraId="44EA303D" w14:textId="77777777" w:rsidR="00DF7FE5" w:rsidRDefault="00DF7FE5" w:rsidP="00F1539E">
      <w:pPr>
        <w:rPr>
          <w:lang w:val="sr-Cyrl-BA"/>
        </w:rPr>
      </w:pPr>
    </w:p>
    <w:p w14:paraId="67495CB0" w14:textId="77777777" w:rsidR="00DF7FE5" w:rsidRDefault="00DF7FE5" w:rsidP="00F1539E">
      <w:pPr>
        <w:rPr>
          <w:lang w:val="sr-Cyrl-BA"/>
        </w:rPr>
      </w:pPr>
    </w:p>
    <w:p w14:paraId="0475C58D" w14:textId="77777777" w:rsidR="00DF7FE5" w:rsidRDefault="00DF7FE5" w:rsidP="00F1539E">
      <w:pPr>
        <w:rPr>
          <w:lang w:val="sr-Cyrl-BA"/>
        </w:rPr>
      </w:pPr>
    </w:p>
    <w:p w14:paraId="35285E22" w14:textId="77777777" w:rsidR="00DF7FE5" w:rsidRDefault="00DF7FE5" w:rsidP="00F1539E">
      <w:pPr>
        <w:rPr>
          <w:lang w:val="sr-Cyrl-BA"/>
        </w:rPr>
      </w:pPr>
    </w:p>
    <w:p w14:paraId="68B002C2" w14:textId="77777777" w:rsidR="00DF7FE5" w:rsidRDefault="00DF7FE5" w:rsidP="00F1539E">
      <w:pPr>
        <w:rPr>
          <w:lang w:val="sr-Cyrl-BA"/>
        </w:rPr>
      </w:pPr>
    </w:p>
    <w:p w14:paraId="4366C676" w14:textId="77777777" w:rsidR="00DF7FE5" w:rsidRDefault="00DF7FE5" w:rsidP="00F1539E">
      <w:pPr>
        <w:rPr>
          <w:lang w:val="sr-Cyrl-BA"/>
        </w:rPr>
      </w:pPr>
    </w:p>
    <w:p w14:paraId="58D86B9E" w14:textId="77777777" w:rsidR="00DF7FE5" w:rsidRDefault="00DF7FE5" w:rsidP="00F1539E">
      <w:pPr>
        <w:rPr>
          <w:lang w:val="sr-Cyrl-BA"/>
        </w:rPr>
      </w:pPr>
    </w:p>
    <w:p w14:paraId="01A56292" w14:textId="77777777" w:rsidR="00DF7FE5" w:rsidRDefault="00DF7FE5" w:rsidP="00F1539E">
      <w:pPr>
        <w:rPr>
          <w:lang w:val="sr-Cyrl-BA"/>
        </w:rPr>
      </w:pPr>
    </w:p>
    <w:p w14:paraId="40C32A2B" w14:textId="77777777" w:rsidR="00DF7FE5" w:rsidRDefault="00DF7FE5" w:rsidP="00F1539E">
      <w:pPr>
        <w:rPr>
          <w:lang w:val="sr-Cyrl-BA"/>
        </w:rPr>
      </w:pPr>
    </w:p>
    <w:p w14:paraId="1A359721" w14:textId="77777777" w:rsidR="00DF7FE5" w:rsidRDefault="00DF7FE5" w:rsidP="00F1539E">
      <w:pPr>
        <w:rPr>
          <w:lang w:val="sr-Cyrl-BA"/>
        </w:rPr>
      </w:pPr>
    </w:p>
    <w:p w14:paraId="14F39453" w14:textId="77777777" w:rsidR="00DF7FE5" w:rsidRDefault="00DF7FE5" w:rsidP="00F1539E">
      <w:pPr>
        <w:rPr>
          <w:lang w:val="sr-Cyrl-BA"/>
        </w:rPr>
      </w:pPr>
    </w:p>
    <w:p w14:paraId="5F8DE4A1" w14:textId="77777777" w:rsidR="00DF7FE5" w:rsidRDefault="00DF7FE5" w:rsidP="00F1539E">
      <w:pPr>
        <w:rPr>
          <w:lang w:val="sr-Cyrl-BA"/>
        </w:rPr>
      </w:pPr>
    </w:p>
    <w:p w14:paraId="6188E255" w14:textId="77777777" w:rsidR="00DF7FE5" w:rsidRDefault="00DF7FE5" w:rsidP="00F1539E">
      <w:pPr>
        <w:rPr>
          <w:lang w:val="sr-Cyrl-BA"/>
        </w:rPr>
      </w:pPr>
    </w:p>
    <w:p w14:paraId="5B5FBBA8" w14:textId="77777777" w:rsidR="00DF7FE5" w:rsidRDefault="00DF7FE5" w:rsidP="00F1539E">
      <w:pPr>
        <w:rPr>
          <w:lang w:val="sr-Cyrl-BA"/>
        </w:rPr>
      </w:pPr>
    </w:p>
    <w:p w14:paraId="02AF01A3" w14:textId="77777777" w:rsidR="00DF7FE5" w:rsidRDefault="00DF7FE5" w:rsidP="00F1539E">
      <w:pPr>
        <w:rPr>
          <w:lang w:val="sr-Cyrl-BA"/>
        </w:rPr>
      </w:pPr>
    </w:p>
    <w:p w14:paraId="0EDE8962" w14:textId="77777777" w:rsidR="00DF7FE5" w:rsidRDefault="00DF7FE5" w:rsidP="00F1539E">
      <w:pPr>
        <w:rPr>
          <w:lang w:val="sr-Cyrl-BA"/>
        </w:rPr>
      </w:pPr>
    </w:p>
    <w:p w14:paraId="0A492CCE" w14:textId="77777777" w:rsidR="00DF7FE5" w:rsidRDefault="00DF7FE5" w:rsidP="00F1539E">
      <w:pPr>
        <w:rPr>
          <w:lang w:val="sr-Cyrl-BA"/>
        </w:rPr>
      </w:pPr>
    </w:p>
    <w:p w14:paraId="344887CB" w14:textId="77777777" w:rsidR="00DF7FE5" w:rsidRDefault="00DF7FE5" w:rsidP="00F1539E">
      <w:pPr>
        <w:rPr>
          <w:lang w:val="sr-Cyrl-BA"/>
        </w:rPr>
      </w:pPr>
    </w:p>
    <w:p w14:paraId="5D8E4FFC" w14:textId="77777777" w:rsidR="00DF7FE5" w:rsidRDefault="00DF7FE5" w:rsidP="00F1539E">
      <w:pPr>
        <w:rPr>
          <w:lang w:val="sr-Cyrl-BA"/>
        </w:rPr>
      </w:pPr>
    </w:p>
    <w:p w14:paraId="379F5D33" w14:textId="77777777" w:rsidR="00DF7FE5" w:rsidRDefault="00DF7FE5" w:rsidP="00F1539E">
      <w:pPr>
        <w:rPr>
          <w:lang w:val="sr-Cyrl-BA"/>
        </w:rPr>
      </w:pPr>
    </w:p>
    <w:p w14:paraId="77C74185" w14:textId="77777777" w:rsidR="00DF7FE5" w:rsidRDefault="00DF7FE5" w:rsidP="00F1539E">
      <w:pPr>
        <w:rPr>
          <w:lang w:val="sr-Cyrl-BA"/>
        </w:rPr>
      </w:pPr>
    </w:p>
    <w:p w14:paraId="32297CE9" w14:textId="77777777" w:rsidR="00DF7FE5" w:rsidRDefault="00DF7FE5" w:rsidP="00F1539E">
      <w:pPr>
        <w:rPr>
          <w:lang w:val="sr-Cyrl-BA"/>
        </w:rPr>
      </w:pPr>
    </w:p>
    <w:p w14:paraId="7CA9B834" w14:textId="77777777" w:rsidR="00DF7FE5" w:rsidRDefault="00DF7FE5" w:rsidP="00F1539E">
      <w:pPr>
        <w:rPr>
          <w:lang w:val="sr-Cyrl-BA"/>
        </w:rPr>
      </w:pPr>
    </w:p>
    <w:p w14:paraId="1C90A7E3" w14:textId="77777777" w:rsidR="00DF7FE5" w:rsidRDefault="00DF7FE5" w:rsidP="00F1539E">
      <w:pPr>
        <w:rPr>
          <w:lang w:val="sr-Cyrl-BA"/>
        </w:rPr>
      </w:pPr>
    </w:p>
    <w:p w14:paraId="722355D9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horzAnchor="margin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5BBFEE69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50A16C2E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lastRenderedPageBreak/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6D2A19D8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DF7FE5" w14:paraId="24978795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032E5C4C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4CD8FF92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4392CE8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007C9F98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48033F7E" w14:textId="77777777" w:rsidR="00DF7FE5" w:rsidRDefault="00DF7FE5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013749F2" wp14:editId="411C7905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78" name="Straight Connector 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78" o:spid="_x0000_s1026" style="position:absolute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7C5B7FD1" wp14:editId="5D4379C6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79" name="Straight Connector 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79" o:spid="_x0000_s1026" style="position:absolute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" strokecolor="#4a7ebb"/>
                  </w:pict>
                </mc:Fallback>
              </mc:AlternateContent>
            </w:r>
          </w:p>
          <w:p w14:paraId="3FA7A43C" w14:textId="77777777" w:rsidR="00DF7FE5" w:rsidRPr="00030929" w:rsidRDefault="00DF7FE5" w:rsidP="00372C3F"/>
          <w:p w14:paraId="1D546079" w14:textId="77777777" w:rsidR="00DF7FE5" w:rsidRPr="00030929" w:rsidRDefault="00DF7FE5" w:rsidP="00372C3F"/>
          <w:p w14:paraId="4905D128" w14:textId="77777777" w:rsidR="00DF7FE5" w:rsidRDefault="00DF7FE5" w:rsidP="00372C3F"/>
          <w:p w14:paraId="7F35C524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00A37CB9" wp14:editId="1AF465E1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80" name="Straight Connector 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80" o:spid="_x0000_s1026" style="position:absolute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" strokecolor="#4a7ebb"/>
                  </w:pict>
                </mc:Fallback>
              </mc:AlternateContent>
            </w:r>
          </w:p>
        </w:tc>
      </w:tr>
      <w:tr w:rsidR="00DF7FE5" w14:paraId="0EC0F984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BD169DE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6BD73DB7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3B678E0A" w14:textId="77777777" w:rsidR="00DF7FE5" w:rsidRDefault="00DF7FE5" w:rsidP="00372C3F"/>
        </w:tc>
      </w:tr>
      <w:tr w:rsidR="00DF7FE5" w14:paraId="21F64FC3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1C30F54D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1D3F553B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21B56C23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48023AEE" w14:textId="77777777" w:rsidR="00DF7FE5" w:rsidRDefault="00DF7FE5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89B897D" w14:textId="77777777" w:rsidR="00DF7FE5" w:rsidRDefault="00DF7FE5" w:rsidP="00372C3F"/>
        </w:tc>
      </w:tr>
      <w:tr w:rsidR="00DF7FE5" w14:paraId="3A012781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015EAD08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2820C06F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0B832278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0CE00CA" w14:textId="77777777" w:rsidR="00DF7FE5" w:rsidRDefault="00DF7FE5" w:rsidP="00372C3F"/>
        </w:tc>
      </w:tr>
      <w:tr w:rsidR="00DF7FE5" w14:paraId="6881D99B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59554120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6B04A7B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24263311" w14:textId="77777777" w:rsidR="00DF7FE5" w:rsidRDefault="00DF7FE5" w:rsidP="00372C3F"/>
        </w:tc>
      </w:tr>
      <w:tr w:rsidR="00DF7FE5" w14:paraId="06898666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5886059F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28927756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15F8D82A" w14:textId="77777777" w:rsidR="00DF7FE5" w:rsidRDefault="00DF7FE5" w:rsidP="00372C3F"/>
        </w:tc>
      </w:tr>
    </w:tbl>
    <w:p w14:paraId="64F5A0F0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39E0E7A7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3E2C05A2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0423B64E" w14:textId="77777777" w:rsidR="00DF7FE5" w:rsidRPr="00DB05EA" w:rsidRDefault="00DF7FE5" w:rsidP="00DF7FE5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2CF523B6" wp14:editId="5367BA38">
                <wp:simplePos x="0" y="0"/>
                <wp:positionH relativeFrom="column">
                  <wp:posOffset>-195580</wp:posOffset>
                </wp:positionH>
                <wp:positionV relativeFrom="paragraph">
                  <wp:posOffset>321310</wp:posOffset>
                </wp:positionV>
                <wp:extent cx="0" cy="1495425"/>
                <wp:effectExtent l="0" t="0" r="19050" b="9525"/>
                <wp:wrapNone/>
                <wp:docPr id="81" name="Straight Connector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81" o:spid="_x0000_s1026" style="position:absolute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5.4pt,25.3pt" to="-15.4pt,1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" strokecolor="#4a7ebb"/>
            </w:pict>
          </mc:Fallback>
        </mc:AlternateContent>
      </w:r>
    </w:p>
    <w:p w14:paraId="6915907F" w14:textId="77777777" w:rsidR="00DF7FE5" w:rsidRPr="00030929" w:rsidRDefault="00DF7FE5" w:rsidP="00DF7FE5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10A71BC2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7B5540E2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75E0AC7A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DF7FE5" w14:paraId="598B861E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4745BDB4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4694C4CF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58A52409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52643FC4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6AEF1B84" w14:textId="77777777" w:rsidR="00DF7FE5" w:rsidRDefault="00DF7FE5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4D5FE846" wp14:editId="735E9334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82" name="Straight Connector 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82" o:spid="_x0000_s1026" style="position:absolute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0E422090" wp14:editId="19E7F2BB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83" name="Straight Connector 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83" o:spid="_x0000_s1026" style="position:absolute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" strokecolor="#4a7ebb"/>
                  </w:pict>
                </mc:Fallback>
              </mc:AlternateContent>
            </w:r>
          </w:p>
          <w:p w14:paraId="71FF8492" w14:textId="77777777" w:rsidR="00DF7FE5" w:rsidRPr="00030929" w:rsidRDefault="00DF7FE5" w:rsidP="00372C3F"/>
          <w:p w14:paraId="728DCB59" w14:textId="77777777" w:rsidR="00DF7FE5" w:rsidRPr="00030929" w:rsidRDefault="00DF7FE5" w:rsidP="00372C3F"/>
          <w:p w14:paraId="44BF0E57" w14:textId="77777777" w:rsidR="00DF7FE5" w:rsidRDefault="00DF7FE5" w:rsidP="00372C3F"/>
          <w:p w14:paraId="709606EE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7257AF2C" wp14:editId="28E81084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84" name="Straight Connector 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84" o:spid="_x0000_s1026" style="position:absolute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" strokecolor="#4a7ebb"/>
                  </w:pict>
                </mc:Fallback>
              </mc:AlternateContent>
            </w:r>
          </w:p>
        </w:tc>
      </w:tr>
      <w:tr w:rsidR="00DF7FE5" w14:paraId="20C6A6C8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544F05B3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769A8F52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22794131" w14:textId="77777777" w:rsidR="00DF7FE5" w:rsidRDefault="00DF7FE5" w:rsidP="00372C3F"/>
        </w:tc>
      </w:tr>
      <w:tr w:rsidR="00DF7FE5" w14:paraId="2E83744B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FF9000C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0E83D1CF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7214B901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200A4E28" w14:textId="77777777" w:rsidR="00DF7FE5" w:rsidRDefault="00DF7FE5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665127F" w14:textId="77777777" w:rsidR="00DF7FE5" w:rsidRDefault="00DF7FE5" w:rsidP="00372C3F"/>
        </w:tc>
      </w:tr>
      <w:tr w:rsidR="00DF7FE5" w14:paraId="32958611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04113924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23C9D007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103E6DFE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60E6DC2" w14:textId="77777777" w:rsidR="00DF7FE5" w:rsidRDefault="00DF7FE5" w:rsidP="00372C3F"/>
        </w:tc>
      </w:tr>
      <w:tr w:rsidR="00DF7FE5" w14:paraId="41F22684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D4504CE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BD62961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71FE4035" w14:textId="77777777" w:rsidR="00DF7FE5" w:rsidRDefault="00DF7FE5" w:rsidP="00372C3F"/>
        </w:tc>
      </w:tr>
      <w:tr w:rsidR="00DF7FE5" w14:paraId="05A6558E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01BC7A23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36A63E92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22BB472D" w14:textId="77777777" w:rsidR="00DF7FE5" w:rsidRDefault="00DF7FE5" w:rsidP="00372C3F"/>
        </w:tc>
      </w:tr>
    </w:tbl>
    <w:p w14:paraId="592CD1A5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1839A6A3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27739576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76BA7BBA" w14:textId="77777777" w:rsidR="00DF7FE5" w:rsidRPr="00DB05EA" w:rsidRDefault="00DF7FE5" w:rsidP="00DF7FE5">
      <w:pPr>
        <w:rPr>
          <w:lang w:val="sr-Cyrl-BA"/>
        </w:rPr>
      </w:pPr>
    </w:p>
    <w:p w14:paraId="6B297778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140D306B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30D91BD3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59072647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8032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222"/>
        <w:gridCol w:w="1686"/>
        <w:gridCol w:w="5902"/>
        <w:gridCol w:w="222"/>
      </w:tblGrid>
      <w:tr w:rsidR="00DF7FE5" w14:paraId="28C34479" w14:textId="77777777" w:rsidTr="00372C3F">
        <w:trPr>
          <w:gridAfter w:val="1"/>
          <w:wAfter w:w="222" w:type="dxa"/>
          <w:trHeight w:val="142"/>
        </w:trPr>
        <w:tc>
          <w:tcPr>
            <w:tcW w:w="781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tbl>
            <w:tblPr>
              <w:tblpPr w:leftFromText="180" w:rightFromText="180" w:vertAnchor="text" w:tblpY="142"/>
              <w:tblW w:w="7578" w:type="dxa"/>
              <w:tblBorders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  <w:insideH w:val="single" w:sz="6" w:space="0" w:color="FFFFFF"/>
                <w:insideV w:val="single" w:sz="6" w:space="0" w:color="FFFFFF"/>
              </w:tblBorders>
              <w:tblLook w:val="04A0" w:firstRow="1" w:lastRow="0" w:firstColumn="1" w:lastColumn="0" w:noHBand="0" w:noVBand="1"/>
            </w:tblPr>
            <w:tblGrid>
              <w:gridCol w:w="7578"/>
            </w:tblGrid>
            <w:tr w:rsidR="00DF7FE5" w14:paraId="7753929B" w14:textId="77777777" w:rsidTr="00372C3F">
              <w:trPr>
                <w:trHeight w:val="285"/>
              </w:trPr>
              <w:tc>
                <w:tcPr>
                  <w:tcW w:w="7578" w:type="dxa"/>
                  <w:tcBorders>
                    <w:top w:val="single" w:sz="6" w:space="0" w:color="FFFFFF"/>
                    <w:left w:val="single" w:sz="6" w:space="0" w:color="FFFFFF"/>
                    <w:bottom w:val="single" w:sz="6" w:space="0" w:color="FFFFFF"/>
                    <w:right w:val="single" w:sz="6" w:space="0" w:color="FFFFFF"/>
                  </w:tcBorders>
                  <w:shd w:val="clear" w:color="auto" w:fill="BFBFBF"/>
                  <w:vAlign w:val="center"/>
                  <w:hideMark/>
                </w:tcPr>
                <w:p w14:paraId="02544E7C" w14:textId="77777777" w:rsidR="00DF7FE5" w:rsidRPr="00030929" w:rsidRDefault="00DF7FE5" w:rsidP="00372C3F">
                  <w:pPr>
                    <w:ind w:right="-279"/>
                    <w:rPr>
                      <w:b/>
                      <w:lang w:val="sr-Cyrl-BA"/>
                    </w:rPr>
                  </w:pP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Број регистрације: 1234/04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</w:t>
                  </w:r>
                  <w:r>
                    <w:rPr>
                      <w:b/>
                      <w:color w:val="FFFFFF"/>
                      <w:sz w:val="20"/>
                      <w:szCs w:val="20"/>
                      <w:lang w:val="sr-Cyrl-BA"/>
                    </w:rPr>
                    <w:t xml:space="preserve">           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Регионални савез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>БИЈЕЉИНА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                    </w:t>
                  </w:r>
                </w:p>
              </w:tc>
            </w:tr>
          </w:tbl>
          <w:p w14:paraId="5C2C40EA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2A4B38C3" w14:textId="77777777" w:rsidTr="00372C3F">
        <w:trPr>
          <w:trHeight w:val="431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626AC46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74ABDCDB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29920" behindDoc="0" locked="0" layoutInCell="1" allowOverlap="1" wp14:anchorId="69CE5039" wp14:editId="2AE8845C">
                      <wp:simplePos x="0" y="0"/>
                      <wp:positionH relativeFrom="column">
                        <wp:posOffset>3512820</wp:posOffset>
                      </wp:positionH>
                      <wp:positionV relativeFrom="paragraph">
                        <wp:posOffset>177800</wp:posOffset>
                      </wp:positionV>
                      <wp:extent cx="0" cy="1495425"/>
                      <wp:effectExtent l="0" t="0" r="19050" b="9525"/>
                      <wp:wrapNone/>
                      <wp:docPr id="85" name="Straight Connector 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85" o:spid="_x0000_s1026" style="position:absolute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6.6pt,14pt" to="276.6pt,1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352A753F" wp14:editId="38E0B1BA">
                      <wp:simplePos x="0" y="0"/>
                      <wp:positionH relativeFrom="column">
                        <wp:posOffset>2192655</wp:posOffset>
                      </wp:positionH>
                      <wp:positionV relativeFrom="paragraph">
                        <wp:posOffset>180340</wp:posOffset>
                      </wp:positionV>
                      <wp:extent cx="1323975" cy="0"/>
                      <wp:effectExtent l="0" t="0" r="9525" b="19050"/>
                      <wp:wrapNone/>
                      <wp:docPr id="86" name="Straight Connector 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86" o:spid="_x0000_s1026" style="position:absolute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65pt,14.2pt" to="276.9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1F0EFD1F" wp14:editId="1D114BDB">
                      <wp:simplePos x="0" y="0"/>
                      <wp:positionH relativeFrom="column">
                        <wp:posOffset>2193290</wp:posOffset>
                      </wp:positionH>
                      <wp:positionV relativeFrom="paragraph">
                        <wp:posOffset>188595</wp:posOffset>
                      </wp:positionV>
                      <wp:extent cx="0" cy="1495425"/>
                      <wp:effectExtent l="0" t="0" r="19050" b="9525"/>
                      <wp:wrapNone/>
                      <wp:docPr id="87" name="Straight Connector 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87" o:spid="_x0000_s1026" style="position:absolute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7pt,14.85pt" to="172.7pt,13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" strokecolor="#4a7ebb"/>
                  </w:pict>
                </mc:Fallback>
              </mc:AlternateContent>
            </w:r>
            <w:r>
              <w:rPr>
                <w:lang w:val="sr-Cyrl-BA"/>
              </w:rPr>
              <w:t>Петар Перић</w:t>
            </w:r>
          </w:p>
        </w:tc>
        <w:tc>
          <w:tcPr>
            <w:tcW w:w="222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0044BF30" w14:textId="77777777" w:rsidR="00DF7FE5" w:rsidRDefault="00DF7FE5" w:rsidP="00372C3F">
            <w:pPr>
              <w:ind w:left="-108"/>
              <w:jc w:val="center"/>
            </w:pPr>
          </w:p>
          <w:p w14:paraId="6867510D" w14:textId="77777777" w:rsidR="00DF7FE5" w:rsidRPr="00030929" w:rsidRDefault="00DF7FE5" w:rsidP="00372C3F"/>
          <w:p w14:paraId="5E9D5DE7" w14:textId="77777777" w:rsidR="00DF7FE5" w:rsidRPr="00030929" w:rsidRDefault="00DF7FE5" w:rsidP="00372C3F"/>
          <w:p w14:paraId="56284AA6" w14:textId="77777777" w:rsidR="00DF7FE5" w:rsidRDefault="00DF7FE5" w:rsidP="00372C3F"/>
          <w:p w14:paraId="62C49313" w14:textId="77777777" w:rsidR="00DF7FE5" w:rsidRPr="00030929" w:rsidRDefault="00DF7FE5" w:rsidP="00372C3F">
            <w:pPr>
              <w:rPr>
                <w:lang w:val="sr-Cyrl-BA"/>
              </w:rPr>
            </w:pPr>
          </w:p>
        </w:tc>
      </w:tr>
      <w:tr w:rsidR="00DF7FE5" w14:paraId="7DDC0F93" w14:textId="77777777" w:rsidTr="00372C3F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2CD6A28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D6E47CA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AC4E042" w14:textId="77777777" w:rsidR="00DF7FE5" w:rsidRDefault="00DF7FE5" w:rsidP="00372C3F"/>
        </w:tc>
      </w:tr>
      <w:tr w:rsidR="00DF7FE5" w14:paraId="02067484" w14:textId="77777777" w:rsidTr="00372C3F">
        <w:trPr>
          <w:trHeight w:val="615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E4E852B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557ABBF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2F64923C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404AC517" w14:textId="77777777" w:rsidR="00DF7FE5" w:rsidRDefault="00DF7FE5" w:rsidP="00372C3F"/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F77CD2A" w14:textId="77777777" w:rsidR="00DF7FE5" w:rsidRDefault="00DF7FE5" w:rsidP="00372C3F"/>
        </w:tc>
      </w:tr>
      <w:tr w:rsidR="00DF7FE5" w14:paraId="30529D82" w14:textId="77777777" w:rsidTr="00372C3F">
        <w:trPr>
          <w:trHeight w:val="412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4CB09E87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2EBE9230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5FFB108E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3DB6FE9D" w14:textId="77777777" w:rsidR="00DF7FE5" w:rsidRDefault="00DF7FE5" w:rsidP="00372C3F"/>
        </w:tc>
      </w:tr>
      <w:tr w:rsidR="00DF7FE5" w14:paraId="64698272" w14:textId="77777777" w:rsidTr="00372C3F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C716136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54AB3E6A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88654A1" w14:textId="77777777" w:rsidR="00DF7FE5" w:rsidRDefault="00DF7FE5" w:rsidP="00372C3F"/>
        </w:tc>
      </w:tr>
      <w:tr w:rsidR="00DF7FE5" w14:paraId="4D568292" w14:textId="77777777" w:rsidTr="00372C3F">
        <w:trPr>
          <w:trHeight w:val="79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3EBE4713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24B980D1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3B97CFE0" wp14:editId="4A0E8A82">
                      <wp:simplePos x="0" y="0"/>
                      <wp:positionH relativeFrom="column">
                        <wp:posOffset>2185035</wp:posOffset>
                      </wp:positionH>
                      <wp:positionV relativeFrom="paragraph">
                        <wp:posOffset>49530</wp:posOffset>
                      </wp:positionV>
                      <wp:extent cx="1323975" cy="0"/>
                      <wp:effectExtent l="0" t="0" r="9525" b="19050"/>
                      <wp:wrapNone/>
                      <wp:docPr id="88" name="Straight Connector 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88" o:spid="_x0000_s1026" style="position:absolute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05pt,3.9pt" to="276.3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" strokecolor="#4a7ebb"/>
                  </w:pict>
                </mc:Fallback>
              </mc:AlternateContent>
            </w:r>
            <w:r>
              <w:rPr>
                <w:lang w:val="sr-Cyrl-CS"/>
              </w:rPr>
              <w:t>РК БИЈЕЉИНА</w:t>
            </w:r>
          </w:p>
        </w:tc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7B8F8E64" w14:textId="77777777" w:rsidR="00DF7FE5" w:rsidRDefault="00DF7FE5" w:rsidP="00372C3F"/>
        </w:tc>
      </w:tr>
      <w:tr w:rsidR="00DF7FE5" w14:paraId="33DDE6F2" w14:textId="77777777" w:rsidTr="00372C3F">
        <w:trPr>
          <w:gridAfter w:val="3"/>
          <w:wAfter w:w="7810" w:type="dxa"/>
          <w:trHeight w:val="79"/>
        </w:trPr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0ADBF8A1" w14:textId="77777777" w:rsidR="00DF7FE5" w:rsidRDefault="00DF7FE5" w:rsidP="00372C3F"/>
        </w:tc>
      </w:tr>
    </w:tbl>
    <w:p w14:paraId="62F19D11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6D77D1D6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6A237621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28B9F6A1" w14:textId="77777777" w:rsidR="00DF7FE5" w:rsidRPr="00DB05EA" w:rsidRDefault="00DF7FE5" w:rsidP="00DF7FE5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AE477AB" wp14:editId="19CF97D1">
                <wp:simplePos x="0" y="0"/>
                <wp:positionH relativeFrom="column">
                  <wp:posOffset>1176020</wp:posOffset>
                </wp:positionH>
                <wp:positionV relativeFrom="paragraph">
                  <wp:posOffset>1352550</wp:posOffset>
                </wp:positionV>
                <wp:extent cx="0" cy="1495425"/>
                <wp:effectExtent l="0" t="0" r="19050" b="9525"/>
                <wp:wrapNone/>
                <wp:docPr id="89" name="Straight Connector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89" o:spid="_x0000_s1026" style="position:absolute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2.6pt,106.5pt" to="92.6pt,2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" strokecolor="#4a7ebb"/>
            </w:pict>
          </mc:Fallback>
        </mc:AlternateContent>
      </w:r>
    </w:p>
    <w:p w14:paraId="4C1555F2" w14:textId="77777777" w:rsidR="00DF7FE5" w:rsidRDefault="00DF7FE5" w:rsidP="00F1539E">
      <w:pPr>
        <w:rPr>
          <w:lang w:val="sr-Cyrl-BA"/>
        </w:rPr>
      </w:pPr>
    </w:p>
    <w:p w14:paraId="698EFA2E" w14:textId="77777777" w:rsidR="00DF7FE5" w:rsidRDefault="00DF7FE5" w:rsidP="00F1539E">
      <w:pPr>
        <w:rPr>
          <w:lang w:val="sr-Cyrl-BA"/>
        </w:rPr>
      </w:pPr>
    </w:p>
    <w:p w14:paraId="2D20ABAD" w14:textId="77777777" w:rsidR="00DF7FE5" w:rsidRDefault="00DF7FE5" w:rsidP="00F1539E">
      <w:pPr>
        <w:rPr>
          <w:lang w:val="sr-Cyrl-BA"/>
        </w:rPr>
      </w:pPr>
    </w:p>
    <w:p w14:paraId="5966D414" w14:textId="77777777" w:rsidR="00DF7FE5" w:rsidRDefault="00DF7FE5" w:rsidP="00F1539E">
      <w:pPr>
        <w:rPr>
          <w:lang w:val="sr-Cyrl-BA"/>
        </w:rPr>
      </w:pPr>
    </w:p>
    <w:p w14:paraId="58E2E100" w14:textId="77777777" w:rsidR="00DF7FE5" w:rsidRDefault="00DF7FE5" w:rsidP="00F1539E">
      <w:pPr>
        <w:rPr>
          <w:lang w:val="sr-Cyrl-BA"/>
        </w:rPr>
      </w:pPr>
    </w:p>
    <w:p w14:paraId="12DE9FC2" w14:textId="77777777" w:rsidR="00DF7FE5" w:rsidRDefault="00DF7FE5" w:rsidP="00F1539E">
      <w:pPr>
        <w:rPr>
          <w:lang w:val="sr-Cyrl-BA"/>
        </w:rPr>
      </w:pPr>
    </w:p>
    <w:p w14:paraId="01A39864" w14:textId="77777777" w:rsidR="00DF7FE5" w:rsidRDefault="00DF7FE5" w:rsidP="00F1539E">
      <w:pPr>
        <w:rPr>
          <w:lang w:val="sr-Cyrl-BA"/>
        </w:rPr>
      </w:pPr>
    </w:p>
    <w:p w14:paraId="7C19EFAB" w14:textId="77777777" w:rsidR="00DF7FE5" w:rsidRDefault="00DF7FE5" w:rsidP="00F1539E">
      <w:pPr>
        <w:rPr>
          <w:lang w:val="sr-Cyrl-BA"/>
        </w:rPr>
      </w:pPr>
    </w:p>
    <w:p w14:paraId="0A0C6DEF" w14:textId="77777777" w:rsidR="00DF7FE5" w:rsidRDefault="00DF7FE5" w:rsidP="00F1539E">
      <w:pPr>
        <w:rPr>
          <w:lang w:val="sr-Cyrl-BA"/>
        </w:rPr>
      </w:pPr>
    </w:p>
    <w:p w14:paraId="19E21D9A" w14:textId="77777777" w:rsidR="00DF7FE5" w:rsidRDefault="00DF7FE5" w:rsidP="00F1539E">
      <w:pPr>
        <w:rPr>
          <w:lang w:val="sr-Cyrl-BA"/>
        </w:rPr>
      </w:pPr>
    </w:p>
    <w:p w14:paraId="12966421" w14:textId="77777777" w:rsidR="00DF7FE5" w:rsidRDefault="00DF7FE5" w:rsidP="00F1539E">
      <w:pPr>
        <w:rPr>
          <w:lang w:val="sr-Cyrl-BA"/>
        </w:rPr>
      </w:pPr>
    </w:p>
    <w:p w14:paraId="2E8C0EE5" w14:textId="77777777" w:rsidR="00DF7FE5" w:rsidRDefault="00DF7FE5" w:rsidP="00F1539E">
      <w:pPr>
        <w:rPr>
          <w:lang w:val="sr-Cyrl-BA"/>
        </w:rPr>
      </w:pPr>
    </w:p>
    <w:p w14:paraId="4E2436EA" w14:textId="77777777" w:rsidR="00DF7FE5" w:rsidRDefault="00DF7FE5" w:rsidP="00F1539E">
      <w:pPr>
        <w:rPr>
          <w:lang w:val="sr-Cyrl-BA"/>
        </w:rPr>
      </w:pPr>
    </w:p>
    <w:p w14:paraId="5E5B9309" w14:textId="77777777" w:rsidR="00DF7FE5" w:rsidRDefault="00DF7FE5" w:rsidP="00F1539E">
      <w:pPr>
        <w:rPr>
          <w:lang w:val="sr-Cyrl-BA"/>
        </w:rPr>
      </w:pPr>
    </w:p>
    <w:p w14:paraId="7A24ACEA" w14:textId="77777777" w:rsidR="00DF7FE5" w:rsidRDefault="00DF7FE5" w:rsidP="00F1539E">
      <w:pPr>
        <w:rPr>
          <w:lang w:val="sr-Cyrl-BA"/>
        </w:rPr>
      </w:pPr>
    </w:p>
    <w:p w14:paraId="6C0A7561" w14:textId="77777777" w:rsidR="00DF7FE5" w:rsidRDefault="00DF7FE5" w:rsidP="00F1539E">
      <w:pPr>
        <w:rPr>
          <w:lang w:val="sr-Cyrl-BA"/>
        </w:rPr>
      </w:pPr>
    </w:p>
    <w:p w14:paraId="68460B7D" w14:textId="77777777" w:rsidR="00DF7FE5" w:rsidRDefault="00DF7FE5" w:rsidP="00F1539E">
      <w:pPr>
        <w:rPr>
          <w:lang w:val="sr-Cyrl-BA"/>
        </w:rPr>
      </w:pPr>
    </w:p>
    <w:p w14:paraId="6233A0FC" w14:textId="77777777" w:rsidR="00DF7FE5" w:rsidRDefault="00DF7FE5" w:rsidP="00F1539E">
      <w:pPr>
        <w:rPr>
          <w:lang w:val="sr-Cyrl-BA"/>
        </w:rPr>
      </w:pPr>
    </w:p>
    <w:p w14:paraId="71B3D6EF" w14:textId="77777777" w:rsidR="00DF7FE5" w:rsidRDefault="00DF7FE5" w:rsidP="00F1539E">
      <w:pPr>
        <w:rPr>
          <w:lang w:val="sr-Cyrl-BA"/>
        </w:rPr>
      </w:pPr>
    </w:p>
    <w:p w14:paraId="1B49848A" w14:textId="77777777" w:rsidR="00DF7FE5" w:rsidRDefault="00DF7FE5" w:rsidP="00F1539E">
      <w:pPr>
        <w:rPr>
          <w:lang w:val="sr-Cyrl-BA"/>
        </w:rPr>
      </w:pPr>
    </w:p>
    <w:p w14:paraId="6E6E6365" w14:textId="77777777" w:rsidR="00DF7FE5" w:rsidRDefault="00DF7FE5" w:rsidP="00F1539E">
      <w:pPr>
        <w:rPr>
          <w:lang w:val="sr-Cyrl-BA"/>
        </w:rPr>
      </w:pPr>
    </w:p>
    <w:p w14:paraId="1BE7FB8D" w14:textId="77777777" w:rsidR="00DF7FE5" w:rsidRDefault="00DF7FE5" w:rsidP="00F1539E">
      <w:pPr>
        <w:rPr>
          <w:lang w:val="sr-Cyrl-BA"/>
        </w:rPr>
      </w:pPr>
    </w:p>
    <w:p w14:paraId="2DAA0C3E" w14:textId="77777777" w:rsidR="00DF7FE5" w:rsidRDefault="00DF7FE5" w:rsidP="00F1539E">
      <w:pPr>
        <w:rPr>
          <w:lang w:val="sr-Cyrl-BA"/>
        </w:rPr>
      </w:pPr>
    </w:p>
    <w:p w14:paraId="6FA46CF4" w14:textId="77777777" w:rsidR="00DF7FE5" w:rsidRDefault="00DF7FE5" w:rsidP="00F1539E">
      <w:pPr>
        <w:rPr>
          <w:lang w:val="sr-Cyrl-BA"/>
        </w:rPr>
      </w:pPr>
    </w:p>
    <w:p w14:paraId="11F4C2F5" w14:textId="77777777" w:rsidR="00DF7FE5" w:rsidRDefault="00DF7FE5" w:rsidP="00F1539E">
      <w:pPr>
        <w:rPr>
          <w:lang w:val="sr-Cyrl-BA"/>
        </w:rPr>
      </w:pPr>
    </w:p>
    <w:p w14:paraId="75E7DD49" w14:textId="77777777" w:rsidR="00DF7FE5" w:rsidRDefault="00DF7FE5" w:rsidP="00F1539E">
      <w:pPr>
        <w:rPr>
          <w:lang w:val="sr-Cyrl-BA"/>
        </w:rPr>
      </w:pPr>
    </w:p>
    <w:p w14:paraId="5B2120C5" w14:textId="77777777" w:rsidR="00DF7FE5" w:rsidRDefault="00DF7FE5" w:rsidP="00F1539E">
      <w:pPr>
        <w:rPr>
          <w:lang w:val="sr-Cyrl-BA"/>
        </w:rPr>
      </w:pPr>
    </w:p>
    <w:p w14:paraId="20F30AF2" w14:textId="77777777" w:rsidR="00DF7FE5" w:rsidRDefault="00DF7FE5" w:rsidP="00F1539E">
      <w:pPr>
        <w:rPr>
          <w:lang w:val="sr-Cyrl-BA"/>
        </w:rPr>
      </w:pPr>
    </w:p>
    <w:p w14:paraId="26F7B68A" w14:textId="77777777" w:rsidR="00DF7FE5" w:rsidRDefault="00DF7FE5" w:rsidP="00F1539E">
      <w:pPr>
        <w:rPr>
          <w:lang w:val="sr-Cyrl-BA"/>
        </w:rPr>
      </w:pPr>
    </w:p>
    <w:p w14:paraId="082290B2" w14:textId="77777777" w:rsidR="00DF7FE5" w:rsidRDefault="00DF7FE5" w:rsidP="00F1539E">
      <w:pPr>
        <w:rPr>
          <w:lang w:val="sr-Cyrl-BA"/>
        </w:rPr>
      </w:pPr>
    </w:p>
    <w:p w14:paraId="3115B7DC" w14:textId="77777777" w:rsidR="00DF7FE5" w:rsidRDefault="00DF7FE5" w:rsidP="00F1539E">
      <w:pPr>
        <w:rPr>
          <w:lang w:val="sr-Cyrl-BA"/>
        </w:rPr>
      </w:pPr>
    </w:p>
    <w:p w14:paraId="293B396E" w14:textId="77777777" w:rsidR="00DF7FE5" w:rsidRDefault="00DF7FE5" w:rsidP="00F1539E">
      <w:pPr>
        <w:rPr>
          <w:lang w:val="sr-Cyrl-BA"/>
        </w:rPr>
      </w:pPr>
    </w:p>
    <w:p w14:paraId="601707E0" w14:textId="77777777" w:rsidR="00DF7FE5" w:rsidRDefault="00DF7FE5" w:rsidP="00F1539E">
      <w:pPr>
        <w:rPr>
          <w:lang w:val="sr-Cyrl-BA"/>
        </w:rPr>
      </w:pPr>
    </w:p>
    <w:p w14:paraId="6E961130" w14:textId="77777777" w:rsidR="00DF7FE5" w:rsidRDefault="00DF7FE5" w:rsidP="00F1539E">
      <w:pPr>
        <w:rPr>
          <w:lang w:val="sr-Cyrl-BA"/>
        </w:rPr>
      </w:pPr>
    </w:p>
    <w:p w14:paraId="7C1C8891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horzAnchor="margin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1A001A6F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6DB0281F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lastRenderedPageBreak/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1102E0D4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DF7FE5" w14:paraId="3156ED50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3677E9F3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148B37E1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EDAEE53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5FF5E54E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776AC49D" w14:textId="77777777" w:rsidR="00DF7FE5" w:rsidRDefault="00DF7FE5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462D1FFA" wp14:editId="4C30856C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66" name="Straight Connector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66" o:spid="_x0000_s1026" style="position:absolute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7C7B64A3" wp14:editId="24D0AA57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67" name="Straight Connector 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67" o:spid="_x0000_s1026" style="position:absolute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" strokecolor="#4a7ebb"/>
                  </w:pict>
                </mc:Fallback>
              </mc:AlternateContent>
            </w:r>
          </w:p>
          <w:p w14:paraId="5605AEB9" w14:textId="77777777" w:rsidR="00DF7FE5" w:rsidRPr="00030929" w:rsidRDefault="00DF7FE5" w:rsidP="00372C3F"/>
          <w:p w14:paraId="330CDA6E" w14:textId="77777777" w:rsidR="00DF7FE5" w:rsidRPr="00030929" w:rsidRDefault="00DF7FE5" w:rsidP="00372C3F"/>
          <w:p w14:paraId="0F248508" w14:textId="77777777" w:rsidR="00DF7FE5" w:rsidRDefault="00DF7FE5" w:rsidP="00372C3F"/>
          <w:p w14:paraId="071039EF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74239F73" wp14:editId="15A8E26F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68" name="Straight Connector 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68" o:spid="_x0000_s1026" style="position:absolute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" strokecolor="#4a7ebb"/>
                  </w:pict>
                </mc:Fallback>
              </mc:AlternateContent>
            </w:r>
          </w:p>
        </w:tc>
      </w:tr>
      <w:tr w:rsidR="00DF7FE5" w14:paraId="743C158C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BEB731A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52AB8768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9768E41" w14:textId="77777777" w:rsidR="00DF7FE5" w:rsidRDefault="00DF7FE5" w:rsidP="00372C3F"/>
        </w:tc>
      </w:tr>
      <w:tr w:rsidR="00DF7FE5" w14:paraId="1FAB1EAC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40139611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A70EDE8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6963AE0D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30192195" w14:textId="77777777" w:rsidR="00DF7FE5" w:rsidRDefault="00DF7FE5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F2A2A71" w14:textId="77777777" w:rsidR="00DF7FE5" w:rsidRDefault="00DF7FE5" w:rsidP="00372C3F"/>
        </w:tc>
      </w:tr>
      <w:tr w:rsidR="00DF7FE5" w14:paraId="4293F1AE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02C47C5D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46E3A106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5A54796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0B81F41" w14:textId="77777777" w:rsidR="00DF7FE5" w:rsidRDefault="00DF7FE5" w:rsidP="00372C3F"/>
        </w:tc>
      </w:tr>
      <w:tr w:rsidR="00DF7FE5" w14:paraId="67331FCA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40AB7DB9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0E02F010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21C03EBA" w14:textId="77777777" w:rsidR="00DF7FE5" w:rsidRDefault="00DF7FE5" w:rsidP="00372C3F"/>
        </w:tc>
      </w:tr>
      <w:tr w:rsidR="00DF7FE5" w14:paraId="0C2B4CB5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2F576765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47264D75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23764B16" w14:textId="77777777" w:rsidR="00DF7FE5" w:rsidRDefault="00DF7FE5" w:rsidP="00372C3F"/>
        </w:tc>
      </w:tr>
    </w:tbl>
    <w:p w14:paraId="742A7AB1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6B5EBA8B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1CB1C852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2C274EA6" w14:textId="77777777" w:rsidR="00DF7FE5" w:rsidRPr="00DB05EA" w:rsidRDefault="00DF7FE5" w:rsidP="00DF7FE5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B038622" wp14:editId="213D769C">
                <wp:simplePos x="0" y="0"/>
                <wp:positionH relativeFrom="column">
                  <wp:posOffset>-195580</wp:posOffset>
                </wp:positionH>
                <wp:positionV relativeFrom="paragraph">
                  <wp:posOffset>321310</wp:posOffset>
                </wp:positionV>
                <wp:extent cx="0" cy="1495425"/>
                <wp:effectExtent l="0" t="0" r="19050" b="9525"/>
                <wp:wrapNone/>
                <wp:docPr id="69" name="Straight Connector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69" o:spid="_x0000_s1026" style="position:absolute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5.4pt,25.3pt" to="-15.4pt,1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" strokecolor="#4a7ebb"/>
            </w:pict>
          </mc:Fallback>
        </mc:AlternateContent>
      </w:r>
    </w:p>
    <w:p w14:paraId="7B00FC36" w14:textId="77777777" w:rsidR="00DF7FE5" w:rsidRPr="00030929" w:rsidRDefault="00DF7FE5" w:rsidP="00DF7FE5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62068402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6FD88F83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2F031E77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DF7FE5" w14:paraId="175DF80A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25B477A0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7AA9C77F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0B0152FB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CD91544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3F11A061" w14:textId="77777777" w:rsidR="00DF7FE5" w:rsidRDefault="00DF7FE5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4DFBF13F" wp14:editId="5562EF07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70" name="Straight Connector 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70" o:spid="_x0000_s1026" style="position:absolute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4F78C405" wp14:editId="6704E3E8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71" name="Straight Connector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71" o:spid="_x0000_s1026" style="position:absolute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" strokecolor="#4a7ebb"/>
                  </w:pict>
                </mc:Fallback>
              </mc:AlternateContent>
            </w:r>
          </w:p>
          <w:p w14:paraId="22427871" w14:textId="77777777" w:rsidR="00DF7FE5" w:rsidRPr="00030929" w:rsidRDefault="00DF7FE5" w:rsidP="00372C3F"/>
          <w:p w14:paraId="6B133A4D" w14:textId="77777777" w:rsidR="00DF7FE5" w:rsidRPr="00030929" w:rsidRDefault="00DF7FE5" w:rsidP="00372C3F"/>
          <w:p w14:paraId="5BB07F1A" w14:textId="77777777" w:rsidR="00DF7FE5" w:rsidRDefault="00DF7FE5" w:rsidP="00372C3F"/>
          <w:p w14:paraId="1D08EE46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41A8314B" wp14:editId="6C77E74E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72" name="Straight Connector 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72" o:spid="_x0000_s1026" style="position:absolute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" strokecolor="#4a7ebb"/>
                  </w:pict>
                </mc:Fallback>
              </mc:AlternateContent>
            </w:r>
          </w:p>
        </w:tc>
      </w:tr>
      <w:tr w:rsidR="00DF7FE5" w14:paraId="49914982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5E574BB2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55FFCF8B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1C9E634" w14:textId="77777777" w:rsidR="00DF7FE5" w:rsidRDefault="00DF7FE5" w:rsidP="00372C3F"/>
        </w:tc>
      </w:tr>
      <w:tr w:rsidR="00DF7FE5" w14:paraId="5C041B76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5BDDA4A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F6C2F76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34658EE5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3727B68B" w14:textId="77777777" w:rsidR="00DF7FE5" w:rsidRDefault="00DF7FE5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992B3B0" w14:textId="77777777" w:rsidR="00DF7FE5" w:rsidRDefault="00DF7FE5" w:rsidP="00372C3F"/>
        </w:tc>
      </w:tr>
      <w:tr w:rsidR="00DF7FE5" w14:paraId="6431E9D3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49E645F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6B7D5691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26EF282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355A4C67" w14:textId="77777777" w:rsidR="00DF7FE5" w:rsidRDefault="00DF7FE5" w:rsidP="00372C3F"/>
        </w:tc>
      </w:tr>
      <w:tr w:rsidR="00DF7FE5" w14:paraId="0DE1592B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9E43EC2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74488306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CD76243" w14:textId="77777777" w:rsidR="00DF7FE5" w:rsidRDefault="00DF7FE5" w:rsidP="00372C3F"/>
        </w:tc>
      </w:tr>
      <w:tr w:rsidR="00DF7FE5" w14:paraId="11913BF9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19267C46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747A3F00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10CFDE56" w14:textId="77777777" w:rsidR="00DF7FE5" w:rsidRDefault="00DF7FE5" w:rsidP="00372C3F"/>
        </w:tc>
      </w:tr>
    </w:tbl>
    <w:p w14:paraId="0BB671D0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3020092B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7138EE6F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580C7F3A" w14:textId="77777777" w:rsidR="00DF7FE5" w:rsidRPr="00DB05EA" w:rsidRDefault="00DF7FE5" w:rsidP="00DF7FE5">
      <w:pPr>
        <w:rPr>
          <w:lang w:val="sr-Cyrl-BA"/>
        </w:rPr>
      </w:pPr>
    </w:p>
    <w:p w14:paraId="7279AE48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01FA2F59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411FF4AC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75F71A08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8032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222"/>
        <w:gridCol w:w="1686"/>
        <w:gridCol w:w="5902"/>
        <w:gridCol w:w="222"/>
      </w:tblGrid>
      <w:tr w:rsidR="00DF7FE5" w14:paraId="0E3BF87A" w14:textId="77777777" w:rsidTr="00372C3F">
        <w:trPr>
          <w:gridAfter w:val="1"/>
          <w:wAfter w:w="222" w:type="dxa"/>
          <w:trHeight w:val="142"/>
        </w:trPr>
        <w:tc>
          <w:tcPr>
            <w:tcW w:w="781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tbl>
            <w:tblPr>
              <w:tblpPr w:leftFromText="180" w:rightFromText="180" w:vertAnchor="text" w:tblpY="142"/>
              <w:tblW w:w="7578" w:type="dxa"/>
              <w:tblBorders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  <w:insideH w:val="single" w:sz="6" w:space="0" w:color="FFFFFF"/>
                <w:insideV w:val="single" w:sz="6" w:space="0" w:color="FFFFFF"/>
              </w:tblBorders>
              <w:tblLook w:val="04A0" w:firstRow="1" w:lastRow="0" w:firstColumn="1" w:lastColumn="0" w:noHBand="0" w:noVBand="1"/>
            </w:tblPr>
            <w:tblGrid>
              <w:gridCol w:w="7578"/>
            </w:tblGrid>
            <w:tr w:rsidR="00DF7FE5" w14:paraId="7E62C772" w14:textId="77777777" w:rsidTr="00372C3F">
              <w:trPr>
                <w:trHeight w:val="285"/>
              </w:trPr>
              <w:tc>
                <w:tcPr>
                  <w:tcW w:w="7578" w:type="dxa"/>
                  <w:tcBorders>
                    <w:top w:val="single" w:sz="6" w:space="0" w:color="FFFFFF"/>
                    <w:left w:val="single" w:sz="6" w:space="0" w:color="FFFFFF"/>
                    <w:bottom w:val="single" w:sz="6" w:space="0" w:color="FFFFFF"/>
                    <w:right w:val="single" w:sz="6" w:space="0" w:color="FFFFFF"/>
                  </w:tcBorders>
                  <w:shd w:val="clear" w:color="auto" w:fill="BFBFBF"/>
                  <w:vAlign w:val="center"/>
                  <w:hideMark/>
                </w:tcPr>
                <w:p w14:paraId="23AEA7A9" w14:textId="77777777" w:rsidR="00DF7FE5" w:rsidRPr="00030929" w:rsidRDefault="00DF7FE5" w:rsidP="00372C3F">
                  <w:pPr>
                    <w:ind w:right="-279"/>
                    <w:rPr>
                      <w:b/>
                      <w:lang w:val="sr-Cyrl-BA"/>
                    </w:rPr>
                  </w:pP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Број регистрације: 1234/04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</w:t>
                  </w:r>
                  <w:r>
                    <w:rPr>
                      <w:b/>
                      <w:color w:val="FFFFFF"/>
                      <w:sz w:val="20"/>
                      <w:szCs w:val="20"/>
                      <w:lang w:val="sr-Cyrl-BA"/>
                    </w:rPr>
                    <w:t xml:space="preserve">           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Регионални савез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>БИЈЕЉИНА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                    </w:t>
                  </w:r>
                </w:p>
              </w:tc>
            </w:tr>
          </w:tbl>
          <w:p w14:paraId="2E8A6470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01210E13" w14:textId="77777777" w:rsidTr="00372C3F">
        <w:trPr>
          <w:trHeight w:val="431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DB8275B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0CCA8908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4EF18C1A" wp14:editId="2398A986">
                      <wp:simplePos x="0" y="0"/>
                      <wp:positionH relativeFrom="column">
                        <wp:posOffset>3512820</wp:posOffset>
                      </wp:positionH>
                      <wp:positionV relativeFrom="paragraph">
                        <wp:posOffset>177800</wp:posOffset>
                      </wp:positionV>
                      <wp:extent cx="0" cy="1495425"/>
                      <wp:effectExtent l="0" t="0" r="19050" b="9525"/>
                      <wp:wrapNone/>
                      <wp:docPr id="73" name="Straight Connector 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73" o:spid="_x0000_s1026" style="position:absolute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6.6pt,14pt" to="276.6pt,1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32AC389F" wp14:editId="1404F56B">
                      <wp:simplePos x="0" y="0"/>
                      <wp:positionH relativeFrom="column">
                        <wp:posOffset>2192655</wp:posOffset>
                      </wp:positionH>
                      <wp:positionV relativeFrom="paragraph">
                        <wp:posOffset>180340</wp:posOffset>
                      </wp:positionV>
                      <wp:extent cx="1323975" cy="0"/>
                      <wp:effectExtent l="0" t="0" r="9525" b="19050"/>
                      <wp:wrapNone/>
                      <wp:docPr id="74" name="Straight Connector 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74" o:spid="_x0000_s1026" style="position:absolute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65pt,14.2pt" to="276.9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1D47D28E" wp14:editId="67654C67">
                      <wp:simplePos x="0" y="0"/>
                      <wp:positionH relativeFrom="column">
                        <wp:posOffset>2193290</wp:posOffset>
                      </wp:positionH>
                      <wp:positionV relativeFrom="paragraph">
                        <wp:posOffset>188595</wp:posOffset>
                      </wp:positionV>
                      <wp:extent cx="0" cy="1495425"/>
                      <wp:effectExtent l="0" t="0" r="19050" b="9525"/>
                      <wp:wrapNone/>
                      <wp:docPr id="75" name="Straight Connector 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75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7pt,14.85pt" to="172.7pt,13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" strokecolor="#4a7ebb"/>
                  </w:pict>
                </mc:Fallback>
              </mc:AlternateContent>
            </w:r>
            <w:r>
              <w:rPr>
                <w:lang w:val="sr-Cyrl-BA"/>
              </w:rPr>
              <w:t>Петар Перић</w:t>
            </w:r>
          </w:p>
        </w:tc>
        <w:tc>
          <w:tcPr>
            <w:tcW w:w="222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50F7A982" w14:textId="77777777" w:rsidR="00DF7FE5" w:rsidRDefault="00DF7FE5" w:rsidP="00372C3F">
            <w:pPr>
              <w:ind w:left="-108"/>
              <w:jc w:val="center"/>
            </w:pPr>
          </w:p>
          <w:p w14:paraId="482EC382" w14:textId="77777777" w:rsidR="00DF7FE5" w:rsidRPr="00030929" w:rsidRDefault="00DF7FE5" w:rsidP="00372C3F"/>
          <w:p w14:paraId="450F1F8D" w14:textId="77777777" w:rsidR="00DF7FE5" w:rsidRPr="00030929" w:rsidRDefault="00DF7FE5" w:rsidP="00372C3F"/>
          <w:p w14:paraId="703A4F71" w14:textId="77777777" w:rsidR="00DF7FE5" w:rsidRDefault="00DF7FE5" w:rsidP="00372C3F"/>
          <w:p w14:paraId="08069F7C" w14:textId="77777777" w:rsidR="00DF7FE5" w:rsidRPr="00030929" w:rsidRDefault="00DF7FE5" w:rsidP="00372C3F">
            <w:pPr>
              <w:rPr>
                <w:lang w:val="sr-Cyrl-BA"/>
              </w:rPr>
            </w:pPr>
          </w:p>
        </w:tc>
      </w:tr>
      <w:tr w:rsidR="00DF7FE5" w14:paraId="7EC607ED" w14:textId="77777777" w:rsidTr="00372C3F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C25A0F4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7A9C975D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467D793" w14:textId="77777777" w:rsidR="00DF7FE5" w:rsidRDefault="00DF7FE5" w:rsidP="00372C3F"/>
        </w:tc>
      </w:tr>
      <w:tr w:rsidR="00DF7FE5" w14:paraId="5EF62265" w14:textId="77777777" w:rsidTr="00372C3F">
        <w:trPr>
          <w:trHeight w:val="615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0E2B1406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5ABE680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4EB67871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49376CE1" w14:textId="77777777" w:rsidR="00DF7FE5" w:rsidRDefault="00DF7FE5" w:rsidP="00372C3F"/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E58C7CE" w14:textId="77777777" w:rsidR="00DF7FE5" w:rsidRDefault="00DF7FE5" w:rsidP="00372C3F"/>
        </w:tc>
      </w:tr>
      <w:tr w:rsidR="00DF7FE5" w14:paraId="58CE672C" w14:textId="77777777" w:rsidTr="00372C3F">
        <w:trPr>
          <w:trHeight w:val="412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3926093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418F9FC0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DF05301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7AD276D" w14:textId="77777777" w:rsidR="00DF7FE5" w:rsidRDefault="00DF7FE5" w:rsidP="00372C3F"/>
        </w:tc>
      </w:tr>
      <w:tr w:rsidR="00DF7FE5" w14:paraId="13FE4455" w14:textId="77777777" w:rsidTr="00372C3F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0158F661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CF09039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3D9C242" w14:textId="77777777" w:rsidR="00DF7FE5" w:rsidRDefault="00DF7FE5" w:rsidP="00372C3F"/>
        </w:tc>
      </w:tr>
      <w:tr w:rsidR="00DF7FE5" w14:paraId="08E175F4" w14:textId="77777777" w:rsidTr="00372C3F">
        <w:trPr>
          <w:trHeight w:val="79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1C902901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6181C0B6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3430FBD0" wp14:editId="56391FB8">
                      <wp:simplePos x="0" y="0"/>
                      <wp:positionH relativeFrom="column">
                        <wp:posOffset>2185035</wp:posOffset>
                      </wp:positionH>
                      <wp:positionV relativeFrom="paragraph">
                        <wp:posOffset>49530</wp:posOffset>
                      </wp:positionV>
                      <wp:extent cx="1323975" cy="0"/>
                      <wp:effectExtent l="0" t="0" r="9525" b="19050"/>
                      <wp:wrapNone/>
                      <wp:docPr id="76" name="Straight Connector 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76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05pt,3.9pt" to="276.3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" strokecolor="#4a7ebb"/>
                  </w:pict>
                </mc:Fallback>
              </mc:AlternateContent>
            </w:r>
            <w:r>
              <w:rPr>
                <w:lang w:val="sr-Cyrl-CS"/>
              </w:rPr>
              <w:t>РК БИЈЕЉИНА</w:t>
            </w:r>
          </w:p>
        </w:tc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49CAEC8B" w14:textId="77777777" w:rsidR="00DF7FE5" w:rsidRDefault="00DF7FE5" w:rsidP="00372C3F"/>
        </w:tc>
      </w:tr>
      <w:tr w:rsidR="00DF7FE5" w14:paraId="031EA574" w14:textId="77777777" w:rsidTr="00372C3F">
        <w:trPr>
          <w:gridAfter w:val="3"/>
          <w:wAfter w:w="7810" w:type="dxa"/>
          <w:trHeight w:val="79"/>
        </w:trPr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4C76C2DE" w14:textId="77777777" w:rsidR="00DF7FE5" w:rsidRDefault="00DF7FE5" w:rsidP="00372C3F"/>
        </w:tc>
      </w:tr>
    </w:tbl>
    <w:p w14:paraId="49BE0EB5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12812820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1B471F1C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7FED1AE1" w14:textId="77777777" w:rsidR="00DF7FE5" w:rsidRPr="00DB05EA" w:rsidRDefault="00DF7FE5" w:rsidP="00DF7FE5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882C8C8" wp14:editId="7C5D92EB">
                <wp:simplePos x="0" y="0"/>
                <wp:positionH relativeFrom="column">
                  <wp:posOffset>1176020</wp:posOffset>
                </wp:positionH>
                <wp:positionV relativeFrom="paragraph">
                  <wp:posOffset>1352550</wp:posOffset>
                </wp:positionV>
                <wp:extent cx="0" cy="1495425"/>
                <wp:effectExtent l="0" t="0" r="19050" b="9525"/>
                <wp:wrapNone/>
                <wp:docPr id="77" name="Straight Connector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77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2.6pt,106.5pt" to="92.6pt,2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" strokecolor="#4a7ebb"/>
            </w:pict>
          </mc:Fallback>
        </mc:AlternateContent>
      </w:r>
    </w:p>
    <w:p w14:paraId="3D98CCD6" w14:textId="77777777" w:rsidR="00DF7FE5" w:rsidRDefault="00DF7FE5" w:rsidP="00F1539E">
      <w:pPr>
        <w:rPr>
          <w:lang w:val="sr-Cyrl-BA"/>
        </w:rPr>
      </w:pPr>
    </w:p>
    <w:p w14:paraId="29F6F8E6" w14:textId="77777777" w:rsidR="00DF7FE5" w:rsidRDefault="00DF7FE5" w:rsidP="00F1539E">
      <w:pPr>
        <w:rPr>
          <w:lang w:val="sr-Cyrl-BA"/>
        </w:rPr>
      </w:pPr>
    </w:p>
    <w:p w14:paraId="02B74A27" w14:textId="77777777" w:rsidR="00DF7FE5" w:rsidRDefault="00DF7FE5" w:rsidP="00F1539E">
      <w:pPr>
        <w:rPr>
          <w:lang w:val="sr-Cyrl-BA"/>
        </w:rPr>
      </w:pPr>
    </w:p>
    <w:p w14:paraId="4CA46F4B" w14:textId="77777777" w:rsidR="00DF7FE5" w:rsidRDefault="00DF7FE5" w:rsidP="00F1539E">
      <w:pPr>
        <w:rPr>
          <w:lang w:val="sr-Cyrl-BA"/>
        </w:rPr>
      </w:pPr>
    </w:p>
    <w:p w14:paraId="5B4E61C5" w14:textId="77777777" w:rsidR="00DF7FE5" w:rsidRDefault="00DF7FE5" w:rsidP="00F1539E">
      <w:pPr>
        <w:rPr>
          <w:lang w:val="sr-Cyrl-BA"/>
        </w:rPr>
      </w:pPr>
    </w:p>
    <w:p w14:paraId="6909A505" w14:textId="77777777" w:rsidR="00DF7FE5" w:rsidRDefault="00DF7FE5" w:rsidP="00F1539E">
      <w:pPr>
        <w:rPr>
          <w:lang w:val="sr-Cyrl-BA"/>
        </w:rPr>
      </w:pPr>
    </w:p>
    <w:p w14:paraId="320CA495" w14:textId="77777777" w:rsidR="00DF7FE5" w:rsidRDefault="00DF7FE5" w:rsidP="00F1539E">
      <w:pPr>
        <w:rPr>
          <w:lang w:val="sr-Cyrl-BA"/>
        </w:rPr>
      </w:pPr>
    </w:p>
    <w:p w14:paraId="2A12B3F5" w14:textId="77777777" w:rsidR="00DF7FE5" w:rsidRDefault="00DF7FE5" w:rsidP="00F1539E">
      <w:pPr>
        <w:rPr>
          <w:lang w:val="sr-Cyrl-BA"/>
        </w:rPr>
      </w:pPr>
    </w:p>
    <w:p w14:paraId="2A8E90F3" w14:textId="77777777" w:rsidR="00DF7FE5" w:rsidRDefault="00DF7FE5" w:rsidP="00F1539E">
      <w:pPr>
        <w:rPr>
          <w:lang w:val="sr-Cyrl-BA"/>
        </w:rPr>
      </w:pPr>
    </w:p>
    <w:p w14:paraId="3A5B970A" w14:textId="77777777" w:rsidR="00DF7FE5" w:rsidRDefault="00DF7FE5" w:rsidP="00F1539E">
      <w:pPr>
        <w:rPr>
          <w:lang w:val="sr-Cyrl-BA"/>
        </w:rPr>
      </w:pPr>
    </w:p>
    <w:p w14:paraId="66BE2F86" w14:textId="77777777" w:rsidR="00DF7FE5" w:rsidRDefault="00DF7FE5" w:rsidP="00F1539E">
      <w:pPr>
        <w:rPr>
          <w:lang w:val="sr-Cyrl-BA"/>
        </w:rPr>
      </w:pPr>
    </w:p>
    <w:p w14:paraId="2932202B" w14:textId="77777777" w:rsidR="00DF7FE5" w:rsidRDefault="00DF7FE5" w:rsidP="00F1539E">
      <w:pPr>
        <w:rPr>
          <w:lang w:val="sr-Cyrl-BA"/>
        </w:rPr>
      </w:pPr>
    </w:p>
    <w:p w14:paraId="0308C819" w14:textId="77777777" w:rsidR="00DF7FE5" w:rsidRDefault="00DF7FE5" w:rsidP="00F1539E">
      <w:pPr>
        <w:rPr>
          <w:lang w:val="sr-Cyrl-BA"/>
        </w:rPr>
      </w:pPr>
    </w:p>
    <w:p w14:paraId="02F11C96" w14:textId="77777777" w:rsidR="00DF7FE5" w:rsidRDefault="00DF7FE5" w:rsidP="00F1539E">
      <w:pPr>
        <w:rPr>
          <w:lang w:val="sr-Cyrl-BA"/>
        </w:rPr>
      </w:pPr>
    </w:p>
    <w:p w14:paraId="76E24E21" w14:textId="77777777" w:rsidR="00DF7FE5" w:rsidRDefault="00DF7FE5" w:rsidP="00F1539E">
      <w:pPr>
        <w:rPr>
          <w:lang w:val="sr-Cyrl-BA"/>
        </w:rPr>
      </w:pPr>
    </w:p>
    <w:p w14:paraId="62DC3C32" w14:textId="77777777" w:rsidR="00DF7FE5" w:rsidRDefault="00DF7FE5" w:rsidP="00F1539E">
      <w:pPr>
        <w:rPr>
          <w:lang w:val="sr-Cyrl-BA"/>
        </w:rPr>
      </w:pPr>
    </w:p>
    <w:p w14:paraId="35FE383C" w14:textId="77777777" w:rsidR="00DF7FE5" w:rsidRDefault="00DF7FE5" w:rsidP="00F1539E">
      <w:pPr>
        <w:rPr>
          <w:lang w:val="sr-Cyrl-BA"/>
        </w:rPr>
      </w:pPr>
    </w:p>
    <w:p w14:paraId="74C0291D" w14:textId="77777777" w:rsidR="00DF7FE5" w:rsidRDefault="00DF7FE5" w:rsidP="00F1539E">
      <w:pPr>
        <w:rPr>
          <w:lang w:val="sr-Cyrl-BA"/>
        </w:rPr>
      </w:pPr>
    </w:p>
    <w:p w14:paraId="0AF63D24" w14:textId="77777777" w:rsidR="00DF7FE5" w:rsidRDefault="00DF7FE5" w:rsidP="00F1539E">
      <w:pPr>
        <w:rPr>
          <w:lang w:val="sr-Cyrl-BA"/>
        </w:rPr>
      </w:pPr>
    </w:p>
    <w:p w14:paraId="23944E72" w14:textId="77777777" w:rsidR="00DF7FE5" w:rsidRDefault="00DF7FE5" w:rsidP="00F1539E">
      <w:pPr>
        <w:rPr>
          <w:lang w:val="sr-Cyrl-BA"/>
        </w:rPr>
      </w:pPr>
    </w:p>
    <w:p w14:paraId="0B922004" w14:textId="77777777" w:rsidR="00DF7FE5" w:rsidRDefault="00DF7FE5" w:rsidP="00F1539E">
      <w:pPr>
        <w:rPr>
          <w:lang w:val="sr-Cyrl-BA"/>
        </w:rPr>
      </w:pPr>
    </w:p>
    <w:p w14:paraId="7FE3008E" w14:textId="77777777" w:rsidR="00DF7FE5" w:rsidRDefault="00DF7FE5" w:rsidP="00F1539E">
      <w:pPr>
        <w:rPr>
          <w:lang w:val="sr-Cyrl-BA"/>
        </w:rPr>
      </w:pPr>
    </w:p>
    <w:p w14:paraId="42995640" w14:textId="77777777" w:rsidR="00DF7FE5" w:rsidRDefault="00DF7FE5" w:rsidP="00F1539E">
      <w:pPr>
        <w:rPr>
          <w:lang w:val="sr-Cyrl-BA"/>
        </w:rPr>
      </w:pPr>
    </w:p>
    <w:p w14:paraId="0F8EA919" w14:textId="77777777" w:rsidR="00DF7FE5" w:rsidRDefault="00DF7FE5" w:rsidP="00F1539E">
      <w:pPr>
        <w:rPr>
          <w:lang w:val="sr-Cyrl-BA"/>
        </w:rPr>
      </w:pPr>
    </w:p>
    <w:p w14:paraId="6EF9E15F" w14:textId="77777777" w:rsidR="00DF7FE5" w:rsidRDefault="00DF7FE5" w:rsidP="00F1539E">
      <w:pPr>
        <w:rPr>
          <w:lang w:val="sr-Cyrl-BA"/>
        </w:rPr>
      </w:pPr>
    </w:p>
    <w:p w14:paraId="0347E9AF" w14:textId="77777777" w:rsidR="00DF7FE5" w:rsidRDefault="00DF7FE5" w:rsidP="00F1539E">
      <w:pPr>
        <w:rPr>
          <w:lang w:val="sr-Cyrl-BA"/>
        </w:rPr>
      </w:pPr>
    </w:p>
    <w:p w14:paraId="78DC8EE6" w14:textId="77777777" w:rsidR="00DF7FE5" w:rsidRDefault="00DF7FE5" w:rsidP="00F1539E">
      <w:pPr>
        <w:rPr>
          <w:lang w:val="sr-Cyrl-BA"/>
        </w:rPr>
      </w:pPr>
    </w:p>
    <w:p w14:paraId="406313D4" w14:textId="77777777" w:rsidR="00DF7FE5" w:rsidRDefault="00DF7FE5" w:rsidP="00F1539E">
      <w:pPr>
        <w:rPr>
          <w:lang w:val="sr-Cyrl-BA"/>
        </w:rPr>
      </w:pPr>
    </w:p>
    <w:p w14:paraId="33FC899A" w14:textId="77777777" w:rsidR="00DF7FE5" w:rsidRDefault="00DF7FE5" w:rsidP="00F1539E">
      <w:pPr>
        <w:rPr>
          <w:lang w:val="sr-Cyrl-BA"/>
        </w:rPr>
      </w:pPr>
    </w:p>
    <w:p w14:paraId="7A37ADC3" w14:textId="77777777" w:rsidR="00DF7FE5" w:rsidRDefault="00DF7FE5" w:rsidP="00F1539E">
      <w:pPr>
        <w:rPr>
          <w:lang w:val="sr-Cyrl-BA"/>
        </w:rPr>
      </w:pPr>
    </w:p>
    <w:p w14:paraId="4512035B" w14:textId="77777777" w:rsidR="00DF7FE5" w:rsidRDefault="00DF7FE5" w:rsidP="00F1539E">
      <w:pPr>
        <w:rPr>
          <w:lang w:val="sr-Cyrl-BA"/>
        </w:rPr>
      </w:pPr>
    </w:p>
    <w:p w14:paraId="5F179B17" w14:textId="77777777" w:rsidR="00DF7FE5" w:rsidRDefault="00DF7FE5" w:rsidP="00F1539E">
      <w:pPr>
        <w:rPr>
          <w:lang w:val="sr-Cyrl-BA"/>
        </w:rPr>
      </w:pPr>
    </w:p>
    <w:p w14:paraId="27A5A3D0" w14:textId="77777777" w:rsidR="00DF7FE5" w:rsidRDefault="00DF7FE5" w:rsidP="00F1539E">
      <w:pPr>
        <w:rPr>
          <w:lang w:val="sr-Cyrl-BA"/>
        </w:rPr>
      </w:pPr>
    </w:p>
    <w:p w14:paraId="188A2FF7" w14:textId="77777777" w:rsidR="00DF7FE5" w:rsidRDefault="00DF7FE5" w:rsidP="00F1539E">
      <w:pPr>
        <w:rPr>
          <w:lang w:val="sr-Cyrl-BA"/>
        </w:rPr>
      </w:pPr>
    </w:p>
    <w:p w14:paraId="06ECFC24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horzAnchor="margin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0D0BEE9C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4C91B650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lastRenderedPageBreak/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1DCD9E75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DF7FE5" w14:paraId="08182B15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7444A26D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4E44A8FA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239854B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13BB5EB9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162D95D5" w14:textId="77777777" w:rsidR="00DF7FE5" w:rsidRDefault="00DF7FE5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3ABB2406" wp14:editId="3861C4CF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54" name="Straight Connector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54" o:spid="_x0000_s1026" style="position:absolute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19C80FBE" wp14:editId="2B10BDFF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55" name="Straight Connector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55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" strokecolor="#4a7ebb"/>
                  </w:pict>
                </mc:Fallback>
              </mc:AlternateContent>
            </w:r>
          </w:p>
          <w:p w14:paraId="6DD9CFD0" w14:textId="77777777" w:rsidR="00DF7FE5" w:rsidRPr="00030929" w:rsidRDefault="00DF7FE5" w:rsidP="00372C3F"/>
          <w:p w14:paraId="58064AAF" w14:textId="77777777" w:rsidR="00DF7FE5" w:rsidRPr="00030929" w:rsidRDefault="00DF7FE5" w:rsidP="00372C3F"/>
          <w:p w14:paraId="046BF99D" w14:textId="77777777" w:rsidR="00DF7FE5" w:rsidRDefault="00DF7FE5" w:rsidP="00372C3F"/>
          <w:p w14:paraId="3D53ADF0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3C55AE89" wp14:editId="3E15A1E0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56" name="Straight Connector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56" o:spid="_x0000_s1026" style="position:absolute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" strokecolor="#4a7ebb"/>
                  </w:pict>
                </mc:Fallback>
              </mc:AlternateContent>
            </w:r>
          </w:p>
        </w:tc>
      </w:tr>
      <w:tr w:rsidR="00DF7FE5" w14:paraId="3660283F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B136207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71A46CE6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BF2A2E6" w14:textId="77777777" w:rsidR="00DF7FE5" w:rsidRDefault="00DF7FE5" w:rsidP="00372C3F"/>
        </w:tc>
      </w:tr>
      <w:tr w:rsidR="00DF7FE5" w14:paraId="748DAE7D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1F4D8CC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92DD0C4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7DAED40E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370A09A8" w14:textId="77777777" w:rsidR="00DF7FE5" w:rsidRDefault="00DF7FE5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7215384" w14:textId="77777777" w:rsidR="00DF7FE5" w:rsidRDefault="00DF7FE5" w:rsidP="00372C3F"/>
        </w:tc>
      </w:tr>
      <w:tr w:rsidR="00DF7FE5" w14:paraId="166AEAE0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A6BF2CF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1A4EE3B7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5F82A857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3280E8AC" w14:textId="77777777" w:rsidR="00DF7FE5" w:rsidRDefault="00DF7FE5" w:rsidP="00372C3F"/>
        </w:tc>
      </w:tr>
      <w:tr w:rsidR="00DF7FE5" w14:paraId="4E51FA01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1EC1456E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77914D52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C50441E" w14:textId="77777777" w:rsidR="00DF7FE5" w:rsidRDefault="00DF7FE5" w:rsidP="00372C3F"/>
        </w:tc>
      </w:tr>
      <w:tr w:rsidR="00DF7FE5" w14:paraId="497E6DC0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39F0E0AA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68E7AD9A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1AFBD09A" w14:textId="77777777" w:rsidR="00DF7FE5" w:rsidRDefault="00DF7FE5" w:rsidP="00372C3F"/>
        </w:tc>
      </w:tr>
    </w:tbl>
    <w:p w14:paraId="1245355F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6ECAAD22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041D3018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7060D5D4" w14:textId="77777777" w:rsidR="00DF7FE5" w:rsidRPr="00DB05EA" w:rsidRDefault="00DF7FE5" w:rsidP="00DF7FE5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EEFDBA0" wp14:editId="32C96D61">
                <wp:simplePos x="0" y="0"/>
                <wp:positionH relativeFrom="column">
                  <wp:posOffset>-195580</wp:posOffset>
                </wp:positionH>
                <wp:positionV relativeFrom="paragraph">
                  <wp:posOffset>321310</wp:posOffset>
                </wp:positionV>
                <wp:extent cx="0" cy="1495425"/>
                <wp:effectExtent l="0" t="0" r="19050" b="9525"/>
                <wp:wrapNone/>
                <wp:docPr id="57" name="Straight Connector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57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5.4pt,25.3pt" to="-15.4pt,1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" strokecolor="#4a7ebb"/>
            </w:pict>
          </mc:Fallback>
        </mc:AlternateContent>
      </w:r>
    </w:p>
    <w:p w14:paraId="4DF8162F" w14:textId="77777777" w:rsidR="00DF7FE5" w:rsidRPr="00030929" w:rsidRDefault="00DF7FE5" w:rsidP="00DF7FE5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2ED0421D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4177DFC4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06851932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DF7FE5" w14:paraId="7B5D603C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3B2451A8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380B7C83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4841E591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310CA9D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5639A1D4" w14:textId="77777777" w:rsidR="00DF7FE5" w:rsidRDefault="00DF7FE5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7475FD6C" wp14:editId="6D881A9B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58" name="Straight Connector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58" o:spid="_x0000_s1026" style="position:absolute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1971AE9D" wp14:editId="39446BB7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59" name="Straight Connector 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59" o:spid="_x0000_s1026" style="position:absolute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" strokecolor="#4a7ebb"/>
                  </w:pict>
                </mc:Fallback>
              </mc:AlternateContent>
            </w:r>
          </w:p>
          <w:p w14:paraId="7C023614" w14:textId="77777777" w:rsidR="00DF7FE5" w:rsidRPr="00030929" w:rsidRDefault="00DF7FE5" w:rsidP="00372C3F"/>
          <w:p w14:paraId="7BE184F7" w14:textId="77777777" w:rsidR="00DF7FE5" w:rsidRPr="00030929" w:rsidRDefault="00DF7FE5" w:rsidP="00372C3F"/>
          <w:p w14:paraId="15B6E08F" w14:textId="77777777" w:rsidR="00DF7FE5" w:rsidRDefault="00DF7FE5" w:rsidP="00372C3F"/>
          <w:p w14:paraId="23D185EC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10E52B8B" wp14:editId="42C421BA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60" name="Straight Connector 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60" o:spid="_x0000_s1026" style="position:absolute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" strokecolor="#4a7ebb"/>
                  </w:pict>
                </mc:Fallback>
              </mc:AlternateContent>
            </w:r>
          </w:p>
        </w:tc>
      </w:tr>
      <w:tr w:rsidR="00DF7FE5" w14:paraId="7E6A814C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BB475E6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51BB6E5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3444DD3" w14:textId="77777777" w:rsidR="00DF7FE5" w:rsidRDefault="00DF7FE5" w:rsidP="00372C3F"/>
        </w:tc>
      </w:tr>
      <w:tr w:rsidR="00DF7FE5" w14:paraId="579FB582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56EF4528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43CF5CF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21AEDDB8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4C7C9550" w14:textId="77777777" w:rsidR="00DF7FE5" w:rsidRDefault="00DF7FE5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279041D" w14:textId="77777777" w:rsidR="00DF7FE5" w:rsidRDefault="00DF7FE5" w:rsidP="00372C3F"/>
        </w:tc>
      </w:tr>
      <w:tr w:rsidR="00DF7FE5" w14:paraId="504846FB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503286D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05329C2B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019DC470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C85B39D" w14:textId="77777777" w:rsidR="00DF7FE5" w:rsidRDefault="00DF7FE5" w:rsidP="00372C3F"/>
        </w:tc>
      </w:tr>
      <w:tr w:rsidR="00DF7FE5" w14:paraId="4CD035A7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FD7F252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1A7821F0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DBAA81E" w14:textId="77777777" w:rsidR="00DF7FE5" w:rsidRDefault="00DF7FE5" w:rsidP="00372C3F"/>
        </w:tc>
      </w:tr>
      <w:tr w:rsidR="00DF7FE5" w14:paraId="783B96D3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6AA72EB1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2AB73324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5131A2B3" w14:textId="77777777" w:rsidR="00DF7FE5" w:rsidRDefault="00DF7FE5" w:rsidP="00372C3F"/>
        </w:tc>
      </w:tr>
    </w:tbl>
    <w:p w14:paraId="211608C7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002FE900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655B71F6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490A576D" w14:textId="77777777" w:rsidR="00DF7FE5" w:rsidRPr="00DB05EA" w:rsidRDefault="00DF7FE5" w:rsidP="00DF7FE5">
      <w:pPr>
        <w:rPr>
          <w:lang w:val="sr-Cyrl-BA"/>
        </w:rPr>
      </w:pPr>
    </w:p>
    <w:p w14:paraId="2CC8D3CE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5109CA50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2F725A95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7FA34423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8032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222"/>
        <w:gridCol w:w="1686"/>
        <w:gridCol w:w="5902"/>
        <w:gridCol w:w="222"/>
      </w:tblGrid>
      <w:tr w:rsidR="00DF7FE5" w14:paraId="1B18E5A4" w14:textId="77777777" w:rsidTr="00372C3F">
        <w:trPr>
          <w:gridAfter w:val="1"/>
          <w:wAfter w:w="222" w:type="dxa"/>
          <w:trHeight w:val="142"/>
        </w:trPr>
        <w:tc>
          <w:tcPr>
            <w:tcW w:w="781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tbl>
            <w:tblPr>
              <w:tblpPr w:leftFromText="180" w:rightFromText="180" w:vertAnchor="text" w:tblpY="142"/>
              <w:tblW w:w="7578" w:type="dxa"/>
              <w:tblBorders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  <w:insideH w:val="single" w:sz="6" w:space="0" w:color="FFFFFF"/>
                <w:insideV w:val="single" w:sz="6" w:space="0" w:color="FFFFFF"/>
              </w:tblBorders>
              <w:tblLook w:val="04A0" w:firstRow="1" w:lastRow="0" w:firstColumn="1" w:lastColumn="0" w:noHBand="0" w:noVBand="1"/>
            </w:tblPr>
            <w:tblGrid>
              <w:gridCol w:w="7578"/>
            </w:tblGrid>
            <w:tr w:rsidR="00DF7FE5" w14:paraId="2299D0D9" w14:textId="77777777" w:rsidTr="00372C3F">
              <w:trPr>
                <w:trHeight w:val="285"/>
              </w:trPr>
              <w:tc>
                <w:tcPr>
                  <w:tcW w:w="7578" w:type="dxa"/>
                  <w:tcBorders>
                    <w:top w:val="single" w:sz="6" w:space="0" w:color="FFFFFF"/>
                    <w:left w:val="single" w:sz="6" w:space="0" w:color="FFFFFF"/>
                    <w:bottom w:val="single" w:sz="6" w:space="0" w:color="FFFFFF"/>
                    <w:right w:val="single" w:sz="6" w:space="0" w:color="FFFFFF"/>
                  </w:tcBorders>
                  <w:shd w:val="clear" w:color="auto" w:fill="BFBFBF"/>
                  <w:vAlign w:val="center"/>
                  <w:hideMark/>
                </w:tcPr>
                <w:p w14:paraId="3579F431" w14:textId="77777777" w:rsidR="00DF7FE5" w:rsidRPr="00030929" w:rsidRDefault="00DF7FE5" w:rsidP="00372C3F">
                  <w:pPr>
                    <w:ind w:right="-279"/>
                    <w:rPr>
                      <w:b/>
                      <w:lang w:val="sr-Cyrl-BA"/>
                    </w:rPr>
                  </w:pP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Број регистрације: 1234/04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</w:t>
                  </w:r>
                  <w:r>
                    <w:rPr>
                      <w:b/>
                      <w:color w:val="FFFFFF"/>
                      <w:sz w:val="20"/>
                      <w:szCs w:val="20"/>
                      <w:lang w:val="sr-Cyrl-BA"/>
                    </w:rPr>
                    <w:t xml:space="preserve">           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Регионални савез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>БИЈЕЉИНА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                    </w:t>
                  </w:r>
                </w:p>
              </w:tc>
            </w:tr>
          </w:tbl>
          <w:p w14:paraId="01EDCE88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6A79D452" w14:textId="77777777" w:rsidTr="00372C3F">
        <w:trPr>
          <w:trHeight w:val="431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52E7AD5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032AF4FB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794EB92E" wp14:editId="5C230708">
                      <wp:simplePos x="0" y="0"/>
                      <wp:positionH relativeFrom="column">
                        <wp:posOffset>3512820</wp:posOffset>
                      </wp:positionH>
                      <wp:positionV relativeFrom="paragraph">
                        <wp:posOffset>177800</wp:posOffset>
                      </wp:positionV>
                      <wp:extent cx="0" cy="1495425"/>
                      <wp:effectExtent l="0" t="0" r="19050" b="9525"/>
                      <wp:wrapNone/>
                      <wp:docPr id="61" name="Straight Connector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61" o:spid="_x0000_s1026" style="position:absolute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6.6pt,14pt" to="276.6pt,1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46D19858" wp14:editId="71CE4B05">
                      <wp:simplePos x="0" y="0"/>
                      <wp:positionH relativeFrom="column">
                        <wp:posOffset>2192655</wp:posOffset>
                      </wp:positionH>
                      <wp:positionV relativeFrom="paragraph">
                        <wp:posOffset>180340</wp:posOffset>
                      </wp:positionV>
                      <wp:extent cx="1323975" cy="0"/>
                      <wp:effectExtent l="0" t="0" r="9525" b="19050"/>
                      <wp:wrapNone/>
                      <wp:docPr id="62" name="Straight Connector 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62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65pt,14.2pt" to="276.9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122103F8" wp14:editId="17A1EC08">
                      <wp:simplePos x="0" y="0"/>
                      <wp:positionH relativeFrom="column">
                        <wp:posOffset>2193290</wp:posOffset>
                      </wp:positionH>
                      <wp:positionV relativeFrom="paragraph">
                        <wp:posOffset>188595</wp:posOffset>
                      </wp:positionV>
                      <wp:extent cx="0" cy="1495425"/>
                      <wp:effectExtent l="0" t="0" r="19050" b="9525"/>
                      <wp:wrapNone/>
                      <wp:docPr id="63" name="Straight Connector 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63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7pt,14.85pt" to="172.7pt,13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" strokecolor="#4a7ebb"/>
                  </w:pict>
                </mc:Fallback>
              </mc:AlternateContent>
            </w:r>
            <w:r>
              <w:rPr>
                <w:lang w:val="sr-Cyrl-BA"/>
              </w:rPr>
              <w:t>Петар Перић</w:t>
            </w:r>
          </w:p>
        </w:tc>
        <w:tc>
          <w:tcPr>
            <w:tcW w:w="222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2204EC1F" w14:textId="77777777" w:rsidR="00DF7FE5" w:rsidRDefault="00DF7FE5" w:rsidP="00372C3F">
            <w:pPr>
              <w:ind w:left="-108"/>
              <w:jc w:val="center"/>
            </w:pPr>
          </w:p>
          <w:p w14:paraId="31E317D0" w14:textId="77777777" w:rsidR="00DF7FE5" w:rsidRPr="00030929" w:rsidRDefault="00DF7FE5" w:rsidP="00372C3F"/>
          <w:p w14:paraId="70155A08" w14:textId="77777777" w:rsidR="00DF7FE5" w:rsidRPr="00030929" w:rsidRDefault="00DF7FE5" w:rsidP="00372C3F"/>
          <w:p w14:paraId="7E2BCC14" w14:textId="77777777" w:rsidR="00DF7FE5" w:rsidRDefault="00DF7FE5" w:rsidP="00372C3F"/>
          <w:p w14:paraId="7141201C" w14:textId="77777777" w:rsidR="00DF7FE5" w:rsidRPr="00030929" w:rsidRDefault="00DF7FE5" w:rsidP="00372C3F">
            <w:pPr>
              <w:rPr>
                <w:lang w:val="sr-Cyrl-BA"/>
              </w:rPr>
            </w:pPr>
          </w:p>
        </w:tc>
      </w:tr>
      <w:tr w:rsidR="00DF7FE5" w14:paraId="3D0FDEDF" w14:textId="77777777" w:rsidTr="00372C3F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5ED33B42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68953B46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00FE6A3" w14:textId="77777777" w:rsidR="00DF7FE5" w:rsidRDefault="00DF7FE5" w:rsidP="00372C3F"/>
        </w:tc>
      </w:tr>
      <w:tr w:rsidR="00DF7FE5" w14:paraId="535E8AD9" w14:textId="77777777" w:rsidTr="00372C3F">
        <w:trPr>
          <w:trHeight w:val="615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4E5DAD1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1085A8C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58865F6F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36081678" w14:textId="77777777" w:rsidR="00DF7FE5" w:rsidRDefault="00DF7FE5" w:rsidP="00372C3F"/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F52B7B5" w14:textId="77777777" w:rsidR="00DF7FE5" w:rsidRDefault="00DF7FE5" w:rsidP="00372C3F"/>
        </w:tc>
      </w:tr>
      <w:tr w:rsidR="00DF7FE5" w14:paraId="3F6404CF" w14:textId="77777777" w:rsidTr="00372C3F">
        <w:trPr>
          <w:trHeight w:val="412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D01767A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6C2B29BE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EED4ECA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0F48376" w14:textId="77777777" w:rsidR="00DF7FE5" w:rsidRDefault="00DF7FE5" w:rsidP="00372C3F"/>
        </w:tc>
      </w:tr>
      <w:tr w:rsidR="00DF7FE5" w14:paraId="0F7E2825" w14:textId="77777777" w:rsidTr="00372C3F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B1942DA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13269FB5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BC995A1" w14:textId="77777777" w:rsidR="00DF7FE5" w:rsidRDefault="00DF7FE5" w:rsidP="00372C3F"/>
        </w:tc>
      </w:tr>
      <w:tr w:rsidR="00DF7FE5" w14:paraId="6537465F" w14:textId="77777777" w:rsidTr="00372C3F">
        <w:trPr>
          <w:trHeight w:val="79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75D6C112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4AB9C121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39E8A574" wp14:editId="2D2035F9">
                      <wp:simplePos x="0" y="0"/>
                      <wp:positionH relativeFrom="column">
                        <wp:posOffset>2185035</wp:posOffset>
                      </wp:positionH>
                      <wp:positionV relativeFrom="paragraph">
                        <wp:posOffset>49530</wp:posOffset>
                      </wp:positionV>
                      <wp:extent cx="1323975" cy="0"/>
                      <wp:effectExtent l="0" t="0" r="9525" b="19050"/>
                      <wp:wrapNone/>
                      <wp:docPr id="64" name="Straight Connector 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64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05pt,3.9pt" to="276.3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" strokecolor="#4a7ebb"/>
                  </w:pict>
                </mc:Fallback>
              </mc:AlternateContent>
            </w:r>
            <w:r>
              <w:rPr>
                <w:lang w:val="sr-Cyrl-CS"/>
              </w:rPr>
              <w:t>РК БИЈЕЉИНА</w:t>
            </w:r>
          </w:p>
        </w:tc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5332F6EA" w14:textId="77777777" w:rsidR="00DF7FE5" w:rsidRDefault="00DF7FE5" w:rsidP="00372C3F"/>
        </w:tc>
      </w:tr>
      <w:tr w:rsidR="00DF7FE5" w14:paraId="7ED84DDB" w14:textId="77777777" w:rsidTr="00372C3F">
        <w:trPr>
          <w:gridAfter w:val="3"/>
          <w:wAfter w:w="7810" w:type="dxa"/>
          <w:trHeight w:val="79"/>
        </w:trPr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1493A2C6" w14:textId="77777777" w:rsidR="00DF7FE5" w:rsidRDefault="00DF7FE5" w:rsidP="00372C3F"/>
        </w:tc>
      </w:tr>
    </w:tbl>
    <w:p w14:paraId="4B2FD926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725C01DB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05AA53C3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4EC01A3B" w14:textId="77777777" w:rsidR="00DF7FE5" w:rsidRPr="00DB05EA" w:rsidRDefault="00DF7FE5" w:rsidP="00DF7FE5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7C35B56" wp14:editId="2C93CFD4">
                <wp:simplePos x="0" y="0"/>
                <wp:positionH relativeFrom="column">
                  <wp:posOffset>1176020</wp:posOffset>
                </wp:positionH>
                <wp:positionV relativeFrom="paragraph">
                  <wp:posOffset>1352550</wp:posOffset>
                </wp:positionV>
                <wp:extent cx="0" cy="1495425"/>
                <wp:effectExtent l="0" t="0" r="19050" b="9525"/>
                <wp:wrapNone/>
                <wp:docPr id="65" name="Straight Connector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65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2.6pt,106.5pt" to="92.6pt,2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" strokecolor="#4a7ebb"/>
            </w:pict>
          </mc:Fallback>
        </mc:AlternateContent>
      </w:r>
    </w:p>
    <w:p w14:paraId="0DA299B0" w14:textId="77777777" w:rsidR="00DF7FE5" w:rsidRDefault="00DF7FE5" w:rsidP="00F1539E">
      <w:pPr>
        <w:rPr>
          <w:lang w:val="sr-Cyrl-BA"/>
        </w:rPr>
      </w:pPr>
    </w:p>
    <w:p w14:paraId="31EE9AB4" w14:textId="77777777" w:rsidR="00DF7FE5" w:rsidRDefault="00DF7FE5" w:rsidP="00F1539E">
      <w:pPr>
        <w:rPr>
          <w:lang w:val="sr-Cyrl-BA"/>
        </w:rPr>
      </w:pPr>
    </w:p>
    <w:p w14:paraId="29B1B3D9" w14:textId="77777777" w:rsidR="00DF7FE5" w:rsidRDefault="00DF7FE5" w:rsidP="00F1539E">
      <w:pPr>
        <w:rPr>
          <w:lang w:val="sr-Cyrl-BA"/>
        </w:rPr>
      </w:pPr>
    </w:p>
    <w:p w14:paraId="214D581C" w14:textId="77777777" w:rsidR="00DF7FE5" w:rsidRDefault="00DF7FE5" w:rsidP="00F1539E">
      <w:pPr>
        <w:rPr>
          <w:lang w:val="sr-Cyrl-BA"/>
        </w:rPr>
      </w:pPr>
    </w:p>
    <w:p w14:paraId="2F3A0091" w14:textId="77777777" w:rsidR="00DF7FE5" w:rsidRDefault="00DF7FE5" w:rsidP="00F1539E">
      <w:pPr>
        <w:rPr>
          <w:lang w:val="sr-Cyrl-BA"/>
        </w:rPr>
      </w:pPr>
    </w:p>
    <w:p w14:paraId="5F347EB6" w14:textId="77777777" w:rsidR="00DF7FE5" w:rsidRDefault="00DF7FE5" w:rsidP="00F1539E">
      <w:pPr>
        <w:rPr>
          <w:lang w:val="sr-Cyrl-BA"/>
        </w:rPr>
      </w:pPr>
    </w:p>
    <w:p w14:paraId="7BEDE341" w14:textId="77777777" w:rsidR="00DF7FE5" w:rsidRDefault="00DF7FE5" w:rsidP="00F1539E">
      <w:pPr>
        <w:rPr>
          <w:lang w:val="sr-Cyrl-BA"/>
        </w:rPr>
      </w:pPr>
    </w:p>
    <w:p w14:paraId="70343E54" w14:textId="77777777" w:rsidR="00DF7FE5" w:rsidRDefault="00DF7FE5" w:rsidP="00F1539E">
      <w:pPr>
        <w:rPr>
          <w:lang w:val="sr-Cyrl-BA"/>
        </w:rPr>
      </w:pPr>
    </w:p>
    <w:p w14:paraId="1F48172D" w14:textId="77777777" w:rsidR="00DF7FE5" w:rsidRDefault="00DF7FE5" w:rsidP="00F1539E">
      <w:pPr>
        <w:rPr>
          <w:lang w:val="sr-Cyrl-BA"/>
        </w:rPr>
      </w:pPr>
    </w:p>
    <w:p w14:paraId="2BADDA2A" w14:textId="77777777" w:rsidR="00DF7FE5" w:rsidRDefault="00DF7FE5" w:rsidP="00F1539E">
      <w:pPr>
        <w:rPr>
          <w:lang w:val="sr-Cyrl-BA"/>
        </w:rPr>
      </w:pPr>
    </w:p>
    <w:p w14:paraId="4797354E" w14:textId="77777777" w:rsidR="00DF7FE5" w:rsidRDefault="00DF7FE5" w:rsidP="00F1539E">
      <w:pPr>
        <w:rPr>
          <w:lang w:val="sr-Cyrl-BA"/>
        </w:rPr>
      </w:pPr>
    </w:p>
    <w:p w14:paraId="0EE4C615" w14:textId="77777777" w:rsidR="00DF7FE5" w:rsidRDefault="00DF7FE5" w:rsidP="00F1539E">
      <w:pPr>
        <w:rPr>
          <w:lang w:val="sr-Cyrl-BA"/>
        </w:rPr>
      </w:pPr>
    </w:p>
    <w:p w14:paraId="798FD7CF" w14:textId="77777777" w:rsidR="00DF7FE5" w:rsidRDefault="00DF7FE5" w:rsidP="00F1539E">
      <w:pPr>
        <w:rPr>
          <w:lang w:val="sr-Cyrl-BA"/>
        </w:rPr>
      </w:pPr>
    </w:p>
    <w:p w14:paraId="1E572BA5" w14:textId="77777777" w:rsidR="00DF7FE5" w:rsidRDefault="00DF7FE5" w:rsidP="00F1539E">
      <w:pPr>
        <w:rPr>
          <w:lang w:val="sr-Cyrl-BA"/>
        </w:rPr>
      </w:pPr>
    </w:p>
    <w:p w14:paraId="11320DC5" w14:textId="77777777" w:rsidR="00DF7FE5" w:rsidRDefault="00DF7FE5" w:rsidP="00F1539E">
      <w:pPr>
        <w:rPr>
          <w:lang w:val="sr-Cyrl-BA"/>
        </w:rPr>
      </w:pPr>
    </w:p>
    <w:p w14:paraId="4846F437" w14:textId="77777777" w:rsidR="00DF7FE5" w:rsidRDefault="00DF7FE5" w:rsidP="00F1539E">
      <w:pPr>
        <w:rPr>
          <w:lang w:val="sr-Cyrl-BA"/>
        </w:rPr>
      </w:pPr>
    </w:p>
    <w:p w14:paraId="6513BDEA" w14:textId="77777777" w:rsidR="00DF7FE5" w:rsidRDefault="00DF7FE5" w:rsidP="00F1539E">
      <w:pPr>
        <w:rPr>
          <w:lang w:val="sr-Cyrl-BA"/>
        </w:rPr>
      </w:pPr>
    </w:p>
    <w:p w14:paraId="4169B557" w14:textId="77777777" w:rsidR="00DF7FE5" w:rsidRDefault="00DF7FE5" w:rsidP="00F1539E">
      <w:pPr>
        <w:rPr>
          <w:lang w:val="sr-Cyrl-BA"/>
        </w:rPr>
      </w:pPr>
    </w:p>
    <w:p w14:paraId="0F5EA3B3" w14:textId="77777777" w:rsidR="00DF7FE5" w:rsidRDefault="00DF7FE5" w:rsidP="00F1539E">
      <w:pPr>
        <w:rPr>
          <w:lang w:val="sr-Cyrl-BA"/>
        </w:rPr>
      </w:pPr>
    </w:p>
    <w:p w14:paraId="3CBABC61" w14:textId="77777777" w:rsidR="00DF7FE5" w:rsidRDefault="00DF7FE5" w:rsidP="00F1539E">
      <w:pPr>
        <w:rPr>
          <w:lang w:val="sr-Cyrl-BA"/>
        </w:rPr>
      </w:pPr>
    </w:p>
    <w:p w14:paraId="62D9B179" w14:textId="77777777" w:rsidR="00DF7FE5" w:rsidRDefault="00DF7FE5" w:rsidP="00F1539E">
      <w:pPr>
        <w:rPr>
          <w:lang w:val="sr-Cyrl-BA"/>
        </w:rPr>
      </w:pPr>
    </w:p>
    <w:p w14:paraId="547A5FCC" w14:textId="77777777" w:rsidR="00DF7FE5" w:rsidRDefault="00DF7FE5" w:rsidP="00F1539E">
      <w:pPr>
        <w:rPr>
          <w:lang w:val="sr-Cyrl-BA"/>
        </w:rPr>
      </w:pPr>
    </w:p>
    <w:p w14:paraId="75BA0413" w14:textId="77777777" w:rsidR="00DF7FE5" w:rsidRDefault="00DF7FE5" w:rsidP="00F1539E">
      <w:pPr>
        <w:rPr>
          <w:lang w:val="sr-Cyrl-BA"/>
        </w:rPr>
      </w:pPr>
    </w:p>
    <w:p w14:paraId="7C3B4D7A" w14:textId="77777777" w:rsidR="00DF7FE5" w:rsidRDefault="00DF7FE5" w:rsidP="00F1539E">
      <w:pPr>
        <w:rPr>
          <w:lang w:val="sr-Cyrl-BA"/>
        </w:rPr>
      </w:pPr>
    </w:p>
    <w:p w14:paraId="0A1835D6" w14:textId="77777777" w:rsidR="00DF7FE5" w:rsidRDefault="00DF7FE5" w:rsidP="00F1539E">
      <w:pPr>
        <w:rPr>
          <w:lang w:val="sr-Cyrl-BA"/>
        </w:rPr>
      </w:pPr>
    </w:p>
    <w:p w14:paraId="5DD6179A" w14:textId="77777777" w:rsidR="00DF7FE5" w:rsidRDefault="00DF7FE5" w:rsidP="00F1539E">
      <w:pPr>
        <w:rPr>
          <w:lang w:val="sr-Cyrl-BA"/>
        </w:rPr>
      </w:pPr>
    </w:p>
    <w:p w14:paraId="79544602" w14:textId="77777777" w:rsidR="00DF7FE5" w:rsidRDefault="00DF7FE5" w:rsidP="00F1539E">
      <w:pPr>
        <w:rPr>
          <w:lang w:val="sr-Cyrl-BA"/>
        </w:rPr>
      </w:pPr>
    </w:p>
    <w:p w14:paraId="310EBD7A" w14:textId="77777777" w:rsidR="00DF7FE5" w:rsidRDefault="00DF7FE5" w:rsidP="00F1539E">
      <w:pPr>
        <w:rPr>
          <w:lang w:val="sr-Cyrl-BA"/>
        </w:rPr>
      </w:pPr>
    </w:p>
    <w:p w14:paraId="1D87C9D0" w14:textId="77777777" w:rsidR="00DF7FE5" w:rsidRDefault="00DF7FE5" w:rsidP="00F1539E">
      <w:pPr>
        <w:rPr>
          <w:lang w:val="sr-Cyrl-BA"/>
        </w:rPr>
      </w:pPr>
    </w:p>
    <w:p w14:paraId="7D55F7E4" w14:textId="77777777" w:rsidR="00DF7FE5" w:rsidRDefault="00DF7FE5" w:rsidP="00F1539E">
      <w:pPr>
        <w:rPr>
          <w:lang w:val="sr-Cyrl-BA"/>
        </w:rPr>
      </w:pPr>
    </w:p>
    <w:p w14:paraId="6613E308" w14:textId="77777777" w:rsidR="00DF7FE5" w:rsidRDefault="00DF7FE5" w:rsidP="00F1539E">
      <w:pPr>
        <w:rPr>
          <w:lang w:val="sr-Cyrl-BA"/>
        </w:rPr>
      </w:pPr>
    </w:p>
    <w:p w14:paraId="067EC7F1" w14:textId="77777777" w:rsidR="00DF7FE5" w:rsidRDefault="00DF7FE5" w:rsidP="00DF7FE5">
      <w:pPr>
        <w:rPr>
          <w:lang w:val="sr-Cyrl-BA"/>
        </w:rPr>
      </w:pPr>
    </w:p>
    <w:p w14:paraId="655868F9" w14:textId="77777777" w:rsidR="00DF7FE5" w:rsidRDefault="00DF7FE5" w:rsidP="00DF7FE5">
      <w:pPr>
        <w:rPr>
          <w:lang w:val="sr-Cyrl-BA"/>
        </w:rPr>
      </w:pPr>
    </w:p>
    <w:p w14:paraId="0BC00089" w14:textId="77777777" w:rsidR="00DF7FE5" w:rsidRDefault="00DF7FE5" w:rsidP="00DF7FE5">
      <w:pPr>
        <w:rPr>
          <w:lang w:val="sr-Cyrl-BA"/>
        </w:rPr>
      </w:pPr>
    </w:p>
    <w:p w14:paraId="5FE146B5" w14:textId="77777777" w:rsidR="00DF7FE5" w:rsidRDefault="00DF7FE5" w:rsidP="00DF7FE5">
      <w:pPr>
        <w:rPr>
          <w:lang w:val="sr-Cyrl-BA"/>
        </w:rPr>
      </w:pPr>
      <w:bookmarkStart w:id="0" w:name="_GoBack"/>
      <w:bookmarkEnd w:id="0"/>
    </w:p>
    <w:tbl>
      <w:tblPr>
        <w:tblpPr w:leftFromText="180" w:rightFromText="180" w:vertAnchor="text" w:horzAnchor="margin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63EF251D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48C90C71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lastRenderedPageBreak/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686FB01C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DF7FE5" w14:paraId="407C04A9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1FC41590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1C00CB3D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0CBAEF1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510354CD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07D9230E" w14:textId="77777777" w:rsidR="00DF7FE5" w:rsidRDefault="00DF7FE5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749E3689" wp14:editId="749F15C9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42" name="Straight Connector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42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1613AF24" wp14:editId="0C32B9F2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43" name="Straight Connector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43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" strokecolor="#4a7ebb"/>
                  </w:pict>
                </mc:Fallback>
              </mc:AlternateContent>
            </w:r>
          </w:p>
          <w:p w14:paraId="302276C0" w14:textId="77777777" w:rsidR="00DF7FE5" w:rsidRPr="00030929" w:rsidRDefault="00DF7FE5" w:rsidP="00372C3F"/>
          <w:p w14:paraId="3532731A" w14:textId="77777777" w:rsidR="00DF7FE5" w:rsidRPr="00030929" w:rsidRDefault="00DF7FE5" w:rsidP="00372C3F"/>
          <w:p w14:paraId="6B766DA1" w14:textId="77777777" w:rsidR="00DF7FE5" w:rsidRDefault="00DF7FE5" w:rsidP="00372C3F"/>
          <w:p w14:paraId="3958BABE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11141F6E" wp14:editId="4C06805F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44" name="Straight Connector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44" o:spid="_x0000_s1026" style="position:absolute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" strokecolor="#4a7ebb"/>
                  </w:pict>
                </mc:Fallback>
              </mc:AlternateContent>
            </w:r>
          </w:p>
        </w:tc>
      </w:tr>
      <w:tr w:rsidR="00DF7FE5" w14:paraId="406459ED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581B02F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B50F0CA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2B323692" w14:textId="77777777" w:rsidR="00DF7FE5" w:rsidRDefault="00DF7FE5" w:rsidP="00372C3F"/>
        </w:tc>
      </w:tr>
      <w:tr w:rsidR="00DF7FE5" w14:paraId="31E0E841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4DABF99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6F53D01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793222D5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136F2C8F" w14:textId="77777777" w:rsidR="00DF7FE5" w:rsidRDefault="00DF7FE5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2B0D2212" w14:textId="77777777" w:rsidR="00DF7FE5" w:rsidRDefault="00DF7FE5" w:rsidP="00372C3F"/>
        </w:tc>
      </w:tr>
      <w:tr w:rsidR="00DF7FE5" w14:paraId="7CAB0177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1C3AC5AE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15BE634E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3F45890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FF6731E" w14:textId="77777777" w:rsidR="00DF7FE5" w:rsidRDefault="00DF7FE5" w:rsidP="00372C3F"/>
        </w:tc>
      </w:tr>
      <w:tr w:rsidR="00DF7FE5" w14:paraId="5A1A61EC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47641B94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6682E570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6A8F060" w14:textId="77777777" w:rsidR="00DF7FE5" w:rsidRDefault="00DF7FE5" w:rsidP="00372C3F"/>
        </w:tc>
      </w:tr>
      <w:tr w:rsidR="00DF7FE5" w14:paraId="318B8BF7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412B8CC7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3EC4734D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118835FB" w14:textId="77777777" w:rsidR="00DF7FE5" w:rsidRDefault="00DF7FE5" w:rsidP="00372C3F"/>
        </w:tc>
      </w:tr>
    </w:tbl>
    <w:p w14:paraId="51855BE5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57564C7D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04233FE1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24C148A1" w14:textId="77777777" w:rsidR="00DF7FE5" w:rsidRPr="00DB05EA" w:rsidRDefault="00DF7FE5" w:rsidP="00DF7FE5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077AC4E" wp14:editId="7A1A0679">
                <wp:simplePos x="0" y="0"/>
                <wp:positionH relativeFrom="column">
                  <wp:posOffset>-195580</wp:posOffset>
                </wp:positionH>
                <wp:positionV relativeFrom="paragraph">
                  <wp:posOffset>321310</wp:posOffset>
                </wp:positionV>
                <wp:extent cx="0" cy="1495425"/>
                <wp:effectExtent l="0" t="0" r="19050" b="9525"/>
                <wp:wrapNone/>
                <wp:docPr id="45" name="Straight Connector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45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5.4pt,25.3pt" to="-15.4pt,1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" strokecolor="#4a7ebb"/>
            </w:pict>
          </mc:Fallback>
        </mc:AlternateContent>
      </w:r>
    </w:p>
    <w:p w14:paraId="260C0D93" w14:textId="77777777" w:rsidR="00DF7FE5" w:rsidRPr="00030929" w:rsidRDefault="00DF7FE5" w:rsidP="00DF7FE5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192EF11E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37718603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38E4BF13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DF7FE5" w14:paraId="523F07AF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3A831811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78536521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5716B7AA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1D90CE99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57529541" w14:textId="77777777" w:rsidR="00DF7FE5" w:rsidRDefault="00DF7FE5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53773D80" wp14:editId="207F46C5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46" name="Straight Connector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46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4DCAC34A" wp14:editId="76B2D1E9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47" name="Straight Connector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47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" strokecolor="#4a7ebb"/>
                  </w:pict>
                </mc:Fallback>
              </mc:AlternateContent>
            </w:r>
          </w:p>
          <w:p w14:paraId="1634B801" w14:textId="77777777" w:rsidR="00DF7FE5" w:rsidRPr="00030929" w:rsidRDefault="00DF7FE5" w:rsidP="00372C3F"/>
          <w:p w14:paraId="7F83CC96" w14:textId="77777777" w:rsidR="00DF7FE5" w:rsidRPr="00030929" w:rsidRDefault="00DF7FE5" w:rsidP="00372C3F"/>
          <w:p w14:paraId="7E4C889B" w14:textId="77777777" w:rsidR="00DF7FE5" w:rsidRDefault="00DF7FE5" w:rsidP="00372C3F"/>
          <w:p w14:paraId="592194B9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452BC44A" wp14:editId="3B163342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48" name="Straight Connector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48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" strokecolor="#4a7ebb"/>
                  </w:pict>
                </mc:Fallback>
              </mc:AlternateContent>
            </w:r>
          </w:p>
        </w:tc>
      </w:tr>
      <w:tr w:rsidR="00DF7FE5" w14:paraId="4A025CDE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25BA0B8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003184BF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6BE34F5" w14:textId="77777777" w:rsidR="00DF7FE5" w:rsidRDefault="00DF7FE5" w:rsidP="00372C3F"/>
        </w:tc>
      </w:tr>
      <w:tr w:rsidR="00DF7FE5" w14:paraId="6070D4D2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57B18BE7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5150F09D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292B8CC1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06C39A2A" w14:textId="77777777" w:rsidR="00DF7FE5" w:rsidRDefault="00DF7FE5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8FDECC4" w14:textId="77777777" w:rsidR="00DF7FE5" w:rsidRDefault="00DF7FE5" w:rsidP="00372C3F"/>
        </w:tc>
      </w:tr>
      <w:tr w:rsidR="00DF7FE5" w14:paraId="5698826B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3A17047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435D3487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69B4E5A0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BDA0902" w14:textId="77777777" w:rsidR="00DF7FE5" w:rsidRDefault="00DF7FE5" w:rsidP="00372C3F"/>
        </w:tc>
      </w:tr>
      <w:tr w:rsidR="00DF7FE5" w14:paraId="5E4C0E9E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3D023E8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52FE375F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7D9F2B46" w14:textId="77777777" w:rsidR="00DF7FE5" w:rsidRDefault="00DF7FE5" w:rsidP="00372C3F"/>
        </w:tc>
      </w:tr>
      <w:tr w:rsidR="00DF7FE5" w14:paraId="79BF8AF3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26D9BCB6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0A294885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6CCFC4D8" w14:textId="77777777" w:rsidR="00DF7FE5" w:rsidRDefault="00DF7FE5" w:rsidP="00372C3F"/>
        </w:tc>
      </w:tr>
    </w:tbl>
    <w:p w14:paraId="44428F7A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019413F3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48871742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28CE0401" w14:textId="77777777" w:rsidR="00DF7FE5" w:rsidRPr="00DB05EA" w:rsidRDefault="00DF7FE5" w:rsidP="00DF7FE5">
      <w:pPr>
        <w:rPr>
          <w:lang w:val="sr-Cyrl-BA"/>
        </w:rPr>
      </w:pPr>
    </w:p>
    <w:p w14:paraId="027C7315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6DBB357E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7B57AE00" w14:textId="77777777" w:rsidR="00DF7FE5" w:rsidRPr="00DB05EA" w:rsidRDefault="00DF7FE5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420002C2" w14:textId="77777777" w:rsidR="00DF7FE5" w:rsidRPr="00DB05EA" w:rsidRDefault="00DF7FE5" w:rsidP="00DF7FE5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8032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222"/>
        <w:gridCol w:w="1686"/>
        <w:gridCol w:w="5902"/>
        <w:gridCol w:w="222"/>
      </w:tblGrid>
      <w:tr w:rsidR="00DF7FE5" w14:paraId="3DE60256" w14:textId="77777777" w:rsidTr="00372C3F">
        <w:trPr>
          <w:gridAfter w:val="1"/>
          <w:wAfter w:w="222" w:type="dxa"/>
          <w:trHeight w:val="142"/>
        </w:trPr>
        <w:tc>
          <w:tcPr>
            <w:tcW w:w="781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tbl>
            <w:tblPr>
              <w:tblpPr w:leftFromText="180" w:rightFromText="180" w:vertAnchor="text" w:tblpY="142"/>
              <w:tblW w:w="7578" w:type="dxa"/>
              <w:tblBorders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  <w:insideH w:val="single" w:sz="6" w:space="0" w:color="FFFFFF"/>
                <w:insideV w:val="single" w:sz="6" w:space="0" w:color="FFFFFF"/>
              </w:tblBorders>
              <w:tblLook w:val="04A0" w:firstRow="1" w:lastRow="0" w:firstColumn="1" w:lastColumn="0" w:noHBand="0" w:noVBand="1"/>
            </w:tblPr>
            <w:tblGrid>
              <w:gridCol w:w="7578"/>
            </w:tblGrid>
            <w:tr w:rsidR="00DF7FE5" w14:paraId="0205980D" w14:textId="77777777" w:rsidTr="00372C3F">
              <w:trPr>
                <w:trHeight w:val="285"/>
              </w:trPr>
              <w:tc>
                <w:tcPr>
                  <w:tcW w:w="7578" w:type="dxa"/>
                  <w:tcBorders>
                    <w:top w:val="single" w:sz="6" w:space="0" w:color="FFFFFF"/>
                    <w:left w:val="single" w:sz="6" w:space="0" w:color="FFFFFF"/>
                    <w:bottom w:val="single" w:sz="6" w:space="0" w:color="FFFFFF"/>
                    <w:right w:val="single" w:sz="6" w:space="0" w:color="FFFFFF"/>
                  </w:tcBorders>
                  <w:shd w:val="clear" w:color="auto" w:fill="BFBFBF"/>
                  <w:vAlign w:val="center"/>
                  <w:hideMark/>
                </w:tcPr>
                <w:p w14:paraId="15769A2E" w14:textId="77777777" w:rsidR="00DF7FE5" w:rsidRPr="00030929" w:rsidRDefault="00DF7FE5" w:rsidP="00372C3F">
                  <w:pPr>
                    <w:ind w:right="-279"/>
                    <w:rPr>
                      <w:b/>
                      <w:lang w:val="sr-Cyrl-BA"/>
                    </w:rPr>
                  </w:pP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Број регистрације: 1234/04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</w:t>
                  </w:r>
                  <w:r>
                    <w:rPr>
                      <w:b/>
                      <w:color w:val="FFFFFF"/>
                      <w:sz w:val="20"/>
                      <w:szCs w:val="20"/>
                      <w:lang w:val="sr-Cyrl-BA"/>
                    </w:rPr>
                    <w:t xml:space="preserve">           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Регионални савез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>БИЈЕЉИНА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                    </w:t>
                  </w:r>
                </w:p>
              </w:tc>
            </w:tr>
          </w:tbl>
          <w:p w14:paraId="2BA6ED30" w14:textId="77777777" w:rsidR="00DF7FE5" w:rsidRPr="00DB05EA" w:rsidRDefault="00DF7FE5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DF7FE5" w14:paraId="2AC88A42" w14:textId="77777777" w:rsidTr="00372C3F">
        <w:trPr>
          <w:trHeight w:val="431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BF47B0E" w14:textId="77777777" w:rsidR="00DF7FE5" w:rsidRPr="00945DFA" w:rsidRDefault="00DF7FE5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D218B73" w14:textId="77777777" w:rsidR="00DF7FE5" w:rsidRPr="00030929" w:rsidRDefault="00DF7FE5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5DB945CA" wp14:editId="27B735EB">
                      <wp:simplePos x="0" y="0"/>
                      <wp:positionH relativeFrom="column">
                        <wp:posOffset>3512820</wp:posOffset>
                      </wp:positionH>
                      <wp:positionV relativeFrom="paragraph">
                        <wp:posOffset>177800</wp:posOffset>
                      </wp:positionV>
                      <wp:extent cx="0" cy="1495425"/>
                      <wp:effectExtent l="0" t="0" r="19050" b="9525"/>
                      <wp:wrapNone/>
                      <wp:docPr id="49" name="Straight Connector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49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6.6pt,14pt" to="276.6pt,1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3A9C428D" wp14:editId="17B1EE52">
                      <wp:simplePos x="0" y="0"/>
                      <wp:positionH relativeFrom="column">
                        <wp:posOffset>2192655</wp:posOffset>
                      </wp:positionH>
                      <wp:positionV relativeFrom="paragraph">
                        <wp:posOffset>180340</wp:posOffset>
                      </wp:positionV>
                      <wp:extent cx="1323975" cy="0"/>
                      <wp:effectExtent l="0" t="0" r="9525" b="19050"/>
                      <wp:wrapNone/>
                      <wp:docPr id="50" name="Straight Connector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50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65pt,14.2pt" to="276.9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20108420" wp14:editId="34A98C47">
                      <wp:simplePos x="0" y="0"/>
                      <wp:positionH relativeFrom="column">
                        <wp:posOffset>2193290</wp:posOffset>
                      </wp:positionH>
                      <wp:positionV relativeFrom="paragraph">
                        <wp:posOffset>188595</wp:posOffset>
                      </wp:positionV>
                      <wp:extent cx="0" cy="1495425"/>
                      <wp:effectExtent l="0" t="0" r="19050" b="9525"/>
                      <wp:wrapNone/>
                      <wp:docPr id="51" name="Straight Connector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51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7pt,14.85pt" to="172.7pt,13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" strokecolor="#4a7ebb"/>
                  </w:pict>
                </mc:Fallback>
              </mc:AlternateContent>
            </w:r>
            <w:r>
              <w:rPr>
                <w:lang w:val="sr-Cyrl-BA"/>
              </w:rPr>
              <w:t>Петар Перић</w:t>
            </w:r>
          </w:p>
        </w:tc>
        <w:tc>
          <w:tcPr>
            <w:tcW w:w="222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7AEF7990" w14:textId="77777777" w:rsidR="00DF7FE5" w:rsidRDefault="00DF7FE5" w:rsidP="00372C3F">
            <w:pPr>
              <w:ind w:left="-108"/>
              <w:jc w:val="center"/>
            </w:pPr>
          </w:p>
          <w:p w14:paraId="501791C2" w14:textId="77777777" w:rsidR="00DF7FE5" w:rsidRPr="00030929" w:rsidRDefault="00DF7FE5" w:rsidP="00372C3F"/>
          <w:p w14:paraId="333F907A" w14:textId="77777777" w:rsidR="00DF7FE5" w:rsidRPr="00030929" w:rsidRDefault="00DF7FE5" w:rsidP="00372C3F"/>
          <w:p w14:paraId="2896595C" w14:textId="77777777" w:rsidR="00DF7FE5" w:rsidRDefault="00DF7FE5" w:rsidP="00372C3F"/>
          <w:p w14:paraId="2AEEEB60" w14:textId="77777777" w:rsidR="00DF7FE5" w:rsidRPr="00030929" w:rsidRDefault="00DF7FE5" w:rsidP="00372C3F">
            <w:pPr>
              <w:rPr>
                <w:lang w:val="sr-Cyrl-BA"/>
              </w:rPr>
            </w:pPr>
          </w:p>
        </w:tc>
      </w:tr>
      <w:tr w:rsidR="00DF7FE5" w14:paraId="36BE0B20" w14:textId="77777777" w:rsidTr="00372C3F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A6CCB48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6ABF8A08" w14:textId="77777777" w:rsidR="00DF7FE5" w:rsidRPr="005664F9" w:rsidRDefault="00DF7FE5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11F3EEE" w14:textId="77777777" w:rsidR="00DF7FE5" w:rsidRDefault="00DF7FE5" w:rsidP="00372C3F"/>
        </w:tc>
      </w:tr>
      <w:tr w:rsidR="00DF7FE5" w14:paraId="6CA5DB76" w14:textId="77777777" w:rsidTr="00372C3F">
        <w:trPr>
          <w:trHeight w:val="615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3BD9C39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0C1F0922" w14:textId="77777777" w:rsidR="00DF7FE5" w:rsidRDefault="00DF7FE5" w:rsidP="00372C3F">
            <w:pPr>
              <w:rPr>
                <w:lang w:val="sr-Cyrl-CS" w:eastAsia="sr-Latn-CS"/>
              </w:rPr>
            </w:pPr>
          </w:p>
          <w:p w14:paraId="1DAE0956" w14:textId="77777777" w:rsidR="00DF7FE5" w:rsidRPr="00C01255" w:rsidRDefault="00DF7FE5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38A8F39F" w14:textId="77777777" w:rsidR="00DF7FE5" w:rsidRDefault="00DF7FE5" w:rsidP="00372C3F"/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496EA43" w14:textId="77777777" w:rsidR="00DF7FE5" w:rsidRDefault="00DF7FE5" w:rsidP="00372C3F"/>
        </w:tc>
      </w:tr>
      <w:tr w:rsidR="00DF7FE5" w14:paraId="7B6CC62B" w14:textId="77777777" w:rsidTr="00372C3F">
        <w:trPr>
          <w:trHeight w:val="412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1E136E1" w14:textId="77777777" w:rsidR="00DF7FE5" w:rsidRPr="00945DFA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280316B4" w14:textId="77777777" w:rsidR="00DF7FE5" w:rsidRPr="00945DFA" w:rsidRDefault="00DF7FE5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198ABD60" w14:textId="77777777" w:rsidR="00DF7FE5" w:rsidRPr="00945DFA" w:rsidRDefault="00DF7FE5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7A8FD860" w14:textId="77777777" w:rsidR="00DF7FE5" w:rsidRDefault="00DF7FE5" w:rsidP="00372C3F"/>
        </w:tc>
      </w:tr>
      <w:tr w:rsidR="00DF7FE5" w14:paraId="31D3E7F8" w14:textId="77777777" w:rsidTr="00372C3F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16FB6406" w14:textId="77777777" w:rsidR="00DF7FE5" w:rsidRPr="003C2081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538EC28" w14:textId="77777777" w:rsidR="00DF7FE5" w:rsidRPr="005664F9" w:rsidRDefault="00DF7FE5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33C89A4A" w14:textId="77777777" w:rsidR="00DF7FE5" w:rsidRDefault="00DF7FE5" w:rsidP="00372C3F"/>
        </w:tc>
      </w:tr>
      <w:tr w:rsidR="00DF7FE5" w14:paraId="6A23BA8F" w14:textId="77777777" w:rsidTr="00372C3F">
        <w:trPr>
          <w:trHeight w:val="79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2976DBD4" w14:textId="77777777" w:rsidR="00DF7FE5" w:rsidRDefault="00DF7FE5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4FDC1979" w14:textId="77777777" w:rsidR="00DF7FE5" w:rsidRPr="005664F9" w:rsidRDefault="00DF7FE5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677752A9" wp14:editId="67AB198C">
                      <wp:simplePos x="0" y="0"/>
                      <wp:positionH relativeFrom="column">
                        <wp:posOffset>2185035</wp:posOffset>
                      </wp:positionH>
                      <wp:positionV relativeFrom="paragraph">
                        <wp:posOffset>49530</wp:posOffset>
                      </wp:positionV>
                      <wp:extent cx="1323975" cy="0"/>
                      <wp:effectExtent l="0" t="0" r="9525" b="19050"/>
                      <wp:wrapNone/>
                      <wp:docPr id="52" name="Straight Connector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52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05pt,3.9pt" to="276.3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" strokecolor="#4a7ebb"/>
                  </w:pict>
                </mc:Fallback>
              </mc:AlternateContent>
            </w:r>
            <w:r>
              <w:rPr>
                <w:lang w:val="sr-Cyrl-CS"/>
              </w:rPr>
              <w:t>РК БИЈЕЉИНА</w:t>
            </w:r>
          </w:p>
        </w:tc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49CA1F68" w14:textId="77777777" w:rsidR="00DF7FE5" w:rsidRDefault="00DF7FE5" w:rsidP="00372C3F"/>
        </w:tc>
      </w:tr>
      <w:tr w:rsidR="00DF7FE5" w14:paraId="0F840721" w14:textId="77777777" w:rsidTr="00372C3F">
        <w:trPr>
          <w:gridAfter w:val="3"/>
          <w:wAfter w:w="7810" w:type="dxa"/>
          <w:trHeight w:val="79"/>
        </w:trPr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77B901B9" w14:textId="77777777" w:rsidR="00DF7FE5" w:rsidRDefault="00DF7FE5" w:rsidP="00372C3F"/>
        </w:tc>
      </w:tr>
    </w:tbl>
    <w:p w14:paraId="57122646" w14:textId="77777777" w:rsidR="00DF7FE5" w:rsidRDefault="00DF7FE5" w:rsidP="00DF7FE5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F7FE5" w14:paraId="0745342E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6E53287D" w14:textId="77777777" w:rsidR="00DF7FE5" w:rsidRPr="00030929" w:rsidRDefault="00DF7FE5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04EF8A6D" w14:textId="77777777" w:rsidR="00DF7FE5" w:rsidRPr="00DB05EA" w:rsidRDefault="00DF7FE5" w:rsidP="00DF7FE5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A000F3D" wp14:editId="5F5568E8">
                <wp:simplePos x="0" y="0"/>
                <wp:positionH relativeFrom="column">
                  <wp:posOffset>1176020</wp:posOffset>
                </wp:positionH>
                <wp:positionV relativeFrom="paragraph">
                  <wp:posOffset>1352550</wp:posOffset>
                </wp:positionV>
                <wp:extent cx="0" cy="1495425"/>
                <wp:effectExtent l="0" t="0" r="19050" b="9525"/>
                <wp:wrapNone/>
                <wp:docPr id="53" name="Straight Connector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53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2.6pt,106.5pt" to="92.6pt,2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" strokecolor="#4a7ebb"/>
            </w:pict>
          </mc:Fallback>
        </mc:AlternateContent>
      </w:r>
    </w:p>
    <w:p w14:paraId="33B439DF" w14:textId="77777777" w:rsidR="00DF7FE5" w:rsidRDefault="00DF7FE5" w:rsidP="00F1539E">
      <w:pPr>
        <w:rPr>
          <w:lang w:val="sr-Cyrl-BA"/>
        </w:rPr>
      </w:pPr>
    </w:p>
    <w:p w14:paraId="241CEF37" w14:textId="77777777" w:rsidR="00DF7FE5" w:rsidRDefault="00DF7FE5" w:rsidP="00F1539E">
      <w:pPr>
        <w:rPr>
          <w:lang w:val="sr-Cyrl-BA"/>
        </w:rPr>
      </w:pPr>
    </w:p>
    <w:p w14:paraId="0511C43C" w14:textId="77777777" w:rsidR="00DF7FE5" w:rsidRDefault="00DF7FE5" w:rsidP="00F1539E">
      <w:pPr>
        <w:rPr>
          <w:lang w:val="sr-Cyrl-BA"/>
        </w:rPr>
      </w:pPr>
    </w:p>
    <w:p w14:paraId="15A1EE91" w14:textId="77777777" w:rsidR="00DF7FE5" w:rsidRDefault="00DF7FE5" w:rsidP="00F1539E">
      <w:pPr>
        <w:rPr>
          <w:lang w:val="sr-Cyrl-BA"/>
        </w:rPr>
      </w:pPr>
    </w:p>
    <w:p w14:paraId="0049F012" w14:textId="77777777" w:rsidR="00DF7FE5" w:rsidRDefault="00DF7FE5" w:rsidP="00F1539E">
      <w:pPr>
        <w:rPr>
          <w:lang w:val="sr-Cyrl-BA"/>
        </w:rPr>
      </w:pPr>
    </w:p>
    <w:p w14:paraId="2F8B8947" w14:textId="77777777" w:rsidR="00DF7FE5" w:rsidRDefault="00DF7FE5" w:rsidP="00F1539E">
      <w:pPr>
        <w:rPr>
          <w:lang w:val="sr-Cyrl-BA"/>
        </w:rPr>
      </w:pPr>
    </w:p>
    <w:p w14:paraId="171E3F1D" w14:textId="77777777" w:rsidR="00DF7FE5" w:rsidRDefault="00DF7FE5" w:rsidP="00F1539E">
      <w:pPr>
        <w:rPr>
          <w:lang w:val="sr-Cyrl-BA"/>
        </w:rPr>
      </w:pPr>
    </w:p>
    <w:p w14:paraId="7E6806FC" w14:textId="77777777" w:rsidR="00DF7FE5" w:rsidRDefault="00DF7FE5" w:rsidP="00F1539E">
      <w:pPr>
        <w:rPr>
          <w:lang w:val="sr-Cyrl-BA"/>
        </w:rPr>
      </w:pPr>
    </w:p>
    <w:p w14:paraId="77E0EE60" w14:textId="77777777" w:rsidR="00DF7FE5" w:rsidRDefault="00DF7FE5" w:rsidP="00F1539E">
      <w:pPr>
        <w:rPr>
          <w:lang w:val="sr-Cyrl-BA"/>
        </w:rPr>
      </w:pPr>
    </w:p>
    <w:p w14:paraId="0B25CA3F" w14:textId="77777777" w:rsidR="00DF7FE5" w:rsidRDefault="00DF7FE5" w:rsidP="00F1539E">
      <w:pPr>
        <w:rPr>
          <w:lang w:val="sr-Cyrl-BA"/>
        </w:rPr>
      </w:pPr>
    </w:p>
    <w:p w14:paraId="43CC7F9E" w14:textId="77777777" w:rsidR="00DF7FE5" w:rsidRDefault="00DF7FE5" w:rsidP="00F1539E">
      <w:pPr>
        <w:rPr>
          <w:lang w:val="sr-Cyrl-BA"/>
        </w:rPr>
      </w:pPr>
    </w:p>
    <w:p w14:paraId="1748BB19" w14:textId="77777777" w:rsidR="00DF7FE5" w:rsidRDefault="00DF7FE5" w:rsidP="00F1539E">
      <w:pPr>
        <w:rPr>
          <w:lang w:val="sr-Cyrl-BA"/>
        </w:rPr>
      </w:pPr>
    </w:p>
    <w:p w14:paraId="5C3E7ABB" w14:textId="77777777" w:rsidR="00DF7FE5" w:rsidRDefault="00DF7FE5" w:rsidP="00F1539E">
      <w:pPr>
        <w:rPr>
          <w:lang w:val="sr-Cyrl-BA"/>
        </w:rPr>
      </w:pPr>
    </w:p>
    <w:p w14:paraId="63F7512A" w14:textId="77777777" w:rsidR="00DF7FE5" w:rsidRDefault="00DF7FE5" w:rsidP="00F1539E">
      <w:pPr>
        <w:rPr>
          <w:lang w:val="sr-Cyrl-BA"/>
        </w:rPr>
      </w:pPr>
    </w:p>
    <w:p w14:paraId="21F1B46B" w14:textId="77777777" w:rsidR="00DF7FE5" w:rsidRDefault="00DF7FE5" w:rsidP="00F1539E">
      <w:pPr>
        <w:rPr>
          <w:lang w:val="sr-Cyrl-BA"/>
        </w:rPr>
      </w:pPr>
    </w:p>
    <w:p w14:paraId="50A31F86" w14:textId="77777777" w:rsidR="00DF7FE5" w:rsidRDefault="00DF7FE5" w:rsidP="00F1539E">
      <w:pPr>
        <w:rPr>
          <w:lang w:val="sr-Cyrl-BA"/>
        </w:rPr>
      </w:pPr>
    </w:p>
    <w:p w14:paraId="1CFD296E" w14:textId="77777777" w:rsidR="00DF7FE5" w:rsidRDefault="00DF7FE5" w:rsidP="00F1539E">
      <w:pPr>
        <w:rPr>
          <w:lang w:val="sr-Cyrl-BA"/>
        </w:rPr>
      </w:pPr>
    </w:p>
    <w:p w14:paraId="372B1AF5" w14:textId="77777777" w:rsidR="00DF7FE5" w:rsidRDefault="00DF7FE5" w:rsidP="00F1539E">
      <w:pPr>
        <w:rPr>
          <w:lang w:val="sr-Cyrl-BA"/>
        </w:rPr>
      </w:pPr>
    </w:p>
    <w:p w14:paraId="0BB5F31D" w14:textId="77777777" w:rsidR="00DF7FE5" w:rsidRDefault="00DF7FE5" w:rsidP="00F1539E">
      <w:pPr>
        <w:rPr>
          <w:lang w:val="sr-Cyrl-BA"/>
        </w:rPr>
      </w:pPr>
    </w:p>
    <w:p w14:paraId="5E3C454C" w14:textId="77777777" w:rsidR="00DF7FE5" w:rsidRDefault="00DF7FE5" w:rsidP="00F1539E">
      <w:pPr>
        <w:rPr>
          <w:lang w:val="sr-Cyrl-BA"/>
        </w:rPr>
      </w:pPr>
    </w:p>
    <w:p w14:paraId="493B636E" w14:textId="77777777" w:rsidR="00DF7FE5" w:rsidRDefault="00DF7FE5" w:rsidP="00F1539E">
      <w:pPr>
        <w:rPr>
          <w:lang w:val="sr-Cyrl-BA"/>
        </w:rPr>
      </w:pPr>
    </w:p>
    <w:p w14:paraId="06623F3E" w14:textId="77777777" w:rsidR="00DF7FE5" w:rsidRDefault="00DF7FE5" w:rsidP="00F1539E">
      <w:pPr>
        <w:rPr>
          <w:lang w:val="sr-Cyrl-BA"/>
        </w:rPr>
      </w:pPr>
    </w:p>
    <w:p w14:paraId="0220DD8E" w14:textId="77777777" w:rsidR="00DF7FE5" w:rsidRDefault="00DF7FE5" w:rsidP="00F1539E">
      <w:pPr>
        <w:rPr>
          <w:lang w:val="sr-Cyrl-BA"/>
        </w:rPr>
      </w:pPr>
    </w:p>
    <w:p w14:paraId="41E0549F" w14:textId="77777777" w:rsidR="00DF7FE5" w:rsidRDefault="00DF7FE5" w:rsidP="00F1539E">
      <w:pPr>
        <w:rPr>
          <w:lang w:val="sr-Cyrl-BA"/>
        </w:rPr>
      </w:pPr>
    </w:p>
    <w:p w14:paraId="561B2EE8" w14:textId="77777777" w:rsidR="00DF7FE5" w:rsidRDefault="00DF7FE5" w:rsidP="00F1539E">
      <w:pPr>
        <w:rPr>
          <w:lang w:val="sr-Cyrl-BA"/>
        </w:rPr>
      </w:pPr>
    </w:p>
    <w:p w14:paraId="6BE34E46" w14:textId="77777777" w:rsidR="00DF7FE5" w:rsidRDefault="00DF7FE5" w:rsidP="00F1539E">
      <w:pPr>
        <w:rPr>
          <w:lang w:val="sr-Cyrl-BA"/>
        </w:rPr>
      </w:pPr>
    </w:p>
    <w:p w14:paraId="0A3EC506" w14:textId="77777777" w:rsidR="00DF7FE5" w:rsidRDefault="00DF7FE5" w:rsidP="00F1539E">
      <w:pPr>
        <w:rPr>
          <w:lang w:val="sr-Cyrl-BA"/>
        </w:rPr>
      </w:pPr>
    </w:p>
    <w:p w14:paraId="251938BE" w14:textId="77777777" w:rsidR="00DF7FE5" w:rsidRDefault="00DF7FE5" w:rsidP="00F1539E">
      <w:pPr>
        <w:rPr>
          <w:lang w:val="sr-Cyrl-BA"/>
        </w:rPr>
      </w:pPr>
    </w:p>
    <w:p w14:paraId="53A2A864" w14:textId="77777777" w:rsidR="00DF7FE5" w:rsidRDefault="00DF7FE5" w:rsidP="00F1539E">
      <w:pPr>
        <w:rPr>
          <w:lang w:val="sr-Cyrl-BA"/>
        </w:rPr>
      </w:pPr>
    </w:p>
    <w:p w14:paraId="2222D63A" w14:textId="77777777" w:rsidR="00DF7FE5" w:rsidRDefault="00DF7FE5" w:rsidP="00F1539E">
      <w:pPr>
        <w:rPr>
          <w:lang w:val="sr-Cyrl-BA"/>
        </w:rPr>
      </w:pPr>
    </w:p>
    <w:p w14:paraId="2D813701" w14:textId="77777777" w:rsidR="00DF7FE5" w:rsidRDefault="00DF7FE5" w:rsidP="00F1539E">
      <w:pPr>
        <w:rPr>
          <w:lang w:val="sr-Cyrl-BA"/>
        </w:rPr>
      </w:pPr>
    </w:p>
    <w:p w14:paraId="5127E339" w14:textId="77777777" w:rsidR="00DF7FE5" w:rsidRDefault="00DF7FE5" w:rsidP="00F1539E">
      <w:pPr>
        <w:rPr>
          <w:lang w:val="sr-Cyrl-BA"/>
        </w:rPr>
      </w:pPr>
    </w:p>
    <w:p w14:paraId="0244F4F3" w14:textId="77777777" w:rsidR="00DF7FE5" w:rsidRDefault="00DF7FE5" w:rsidP="00F1539E">
      <w:pPr>
        <w:rPr>
          <w:lang w:val="sr-Cyrl-BA"/>
        </w:rPr>
      </w:pPr>
    </w:p>
    <w:p w14:paraId="0C3079BE" w14:textId="77777777" w:rsidR="00945DFA" w:rsidRPr="00DF7FE5" w:rsidRDefault="00945DFA" w:rsidP="00F1539E">
      <w:pPr>
        <w:rPr>
          <w:lang w:val="sr-Cyrl-BA"/>
        </w:rPr>
      </w:pPr>
    </w:p>
    <w:p w14:paraId="00610688" w14:textId="77777777" w:rsidR="005479BC" w:rsidRDefault="005479BC" w:rsidP="00F1539E">
      <w:pPr>
        <w:rPr>
          <w:lang w:val="sr-Cyrl-BA"/>
        </w:rPr>
      </w:pPr>
    </w:p>
    <w:tbl>
      <w:tblPr>
        <w:tblpPr w:leftFromText="180" w:rightFromText="180" w:vertAnchor="text" w:horzAnchor="margin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5479BC" w14:paraId="76E9316E" w14:textId="77777777" w:rsidTr="005479BC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21633B5D" w14:textId="77777777" w:rsidR="005479BC" w:rsidRPr="00DB05EA" w:rsidRDefault="005479BC" w:rsidP="005479BC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lastRenderedPageBreak/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6B1A3036" w14:textId="77777777" w:rsidR="005479BC" w:rsidRPr="00DB05EA" w:rsidRDefault="005479BC" w:rsidP="005479BC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5479BC" w14:paraId="4C3A4356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66B86CFE" w14:textId="77777777" w:rsidR="005479BC" w:rsidRPr="00DB05EA" w:rsidRDefault="005479BC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5479BC" w14:paraId="17C68CBA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23605C4" w14:textId="77777777" w:rsidR="005479BC" w:rsidRPr="00945DFA" w:rsidRDefault="005479BC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1D883401" w14:textId="77777777" w:rsidR="005479BC" w:rsidRPr="00030929" w:rsidRDefault="005479BC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0D3FD153" w14:textId="77777777" w:rsidR="005479BC" w:rsidRDefault="005479BC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0B2F6069" wp14:editId="3392576A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15" name="Straight Connector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15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0304AFD" wp14:editId="27B97858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16" name="Straight Connector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6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" strokecolor="#4a7ebb"/>
                  </w:pict>
                </mc:Fallback>
              </mc:AlternateContent>
            </w:r>
          </w:p>
          <w:p w14:paraId="644E1127" w14:textId="77777777" w:rsidR="005479BC" w:rsidRPr="00030929" w:rsidRDefault="005479BC" w:rsidP="00372C3F"/>
          <w:p w14:paraId="21F4E142" w14:textId="77777777" w:rsidR="005479BC" w:rsidRPr="00030929" w:rsidRDefault="005479BC" w:rsidP="00372C3F"/>
          <w:p w14:paraId="4A725D85" w14:textId="77777777" w:rsidR="005479BC" w:rsidRDefault="005479BC" w:rsidP="00372C3F"/>
          <w:p w14:paraId="207A882B" w14:textId="77777777" w:rsidR="005479BC" w:rsidRPr="00030929" w:rsidRDefault="005479BC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14A96CC" wp14:editId="7587C6E1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17" name="Straight Connector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17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" strokecolor="#4a7ebb"/>
                  </w:pict>
                </mc:Fallback>
              </mc:AlternateContent>
            </w:r>
          </w:p>
        </w:tc>
      </w:tr>
      <w:tr w:rsidR="005479BC" w14:paraId="52AE5A43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7116A67" w14:textId="77777777" w:rsidR="005479BC" w:rsidRPr="00945DFA" w:rsidRDefault="005479BC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22BB90D" w14:textId="77777777" w:rsidR="005479BC" w:rsidRPr="005664F9" w:rsidRDefault="005479BC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266F413" w14:textId="77777777" w:rsidR="005479BC" w:rsidRDefault="005479BC" w:rsidP="00372C3F"/>
        </w:tc>
      </w:tr>
      <w:tr w:rsidR="005479BC" w14:paraId="76D9280F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05C9A29F" w14:textId="77777777" w:rsidR="005479BC" w:rsidRPr="00945DFA" w:rsidRDefault="005479BC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23705EEB" w14:textId="77777777" w:rsidR="005479BC" w:rsidRDefault="005479BC" w:rsidP="00372C3F">
            <w:pPr>
              <w:rPr>
                <w:lang w:val="sr-Cyrl-CS" w:eastAsia="sr-Latn-CS"/>
              </w:rPr>
            </w:pPr>
          </w:p>
          <w:p w14:paraId="28F616D8" w14:textId="77777777" w:rsidR="005479BC" w:rsidRPr="00C01255" w:rsidRDefault="005479BC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03D71C29" w14:textId="77777777" w:rsidR="005479BC" w:rsidRDefault="005479BC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E601381" w14:textId="77777777" w:rsidR="005479BC" w:rsidRDefault="005479BC" w:rsidP="00372C3F"/>
        </w:tc>
      </w:tr>
      <w:tr w:rsidR="005479BC" w14:paraId="11C794EE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03E2AC62" w14:textId="77777777" w:rsidR="005479BC" w:rsidRPr="00945DFA" w:rsidRDefault="005479BC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29FBD27E" w14:textId="77777777" w:rsidR="005479BC" w:rsidRPr="00945DFA" w:rsidRDefault="005479BC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CC6E9AA" w14:textId="77777777" w:rsidR="005479BC" w:rsidRPr="00945DFA" w:rsidRDefault="005479BC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35FEF9F2" w14:textId="77777777" w:rsidR="005479BC" w:rsidRDefault="005479BC" w:rsidP="00372C3F"/>
        </w:tc>
      </w:tr>
      <w:tr w:rsidR="005479BC" w14:paraId="01272AF8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0A92409" w14:textId="77777777" w:rsidR="005479BC" w:rsidRPr="003C2081" w:rsidRDefault="005479BC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63D8423D" w14:textId="77777777" w:rsidR="005479BC" w:rsidRPr="005664F9" w:rsidRDefault="005479BC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7A71F73F" w14:textId="77777777" w:rsidR="005479BC" w:rsidRDefault="005479BC" w:rsidP="00372C3F"/>
        </w:tc>
      </w:tr>
      <w:tr w:rsidR="005479BC" w14:paraId="28B7BC28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56A821F7" w14:textId="77777777" w:rsidR="005479BC" w:rsidRDefault="005479BC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0B2BF194" w14:textId="77777777" w:rsidR="005479BC" w:rsidRPr="005664F9" w:rsidRDefault="005479BC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2FDF6879" w14:textId="77777777" w:rsidR="005479BC" w:rsidRDefault="005479BC" w:rsidP="00372C3F"/>
        </w:tc>
      </w:tr>
    </w:tbl>
    <w:p w14:paraId="2BBA07F9" w14:textId="77777777" w:rsidR="005479BC" w:rsidRDefault="005479BC" w:rsidP="005479BC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5479BC" w14:paraId="537779E7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1AD0B333" w14:textId="77777777" w:rsidR="005479BC" w:rsidRPr="00030929" w:rsidRDefault="005479BC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298C6C9C" w14:textId="77777777" w:rsidR="005479BC" w:rsidRPr="00DB05EA" w:rsidRDefault="005479BC" w:rsidP="005479BC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4E59D79" wp14:editId="27D70ED7">
                <wp:simplePos x="0" y="0"/>
                <wp:positionH relativeFrom="column">
                  <wp:posOffset>-195580</wp:posOffset>
                </wp:positionH>
                <wp:positionV relativeFrom="paragraph">
                  <wp:posOffset>321310</wp:posOffset>
                </wp:positionV>
                <wp:extent cx="0" cy="1495425"/>
                <wp:effectExtent l="0" t="0" r="19050" b="9525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8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5.4pt,25.3pt" to="-15.4pt,1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" strokecolor="#4a7ebb"/>
            </w:pict>
          </mc:Fallback>
        </mc:AlternateContent>
      </w:r>
    </w:p>
    <w:p w14:paraId="5035F1D6" w14:textId="77777777" w:rsidR="00030929" w:rsidRPr="00030929" w:rsidRDefault="00030929" w:rsidP="00F1539E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030929" w14:paraId="7A23FEFA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68E02623" w14:textId="77777777" w:rsidR="00030929" w:rsidRPr="00DB05EA" w:rsidRDefault="00030929" w:rsidP="00372C3F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51F9BD19" w14:textId="77777777" w:rsidR="00030929" w:rsidRPr="00DB05EA" w:rsidRDefault="00030929" w:rsidP="00030929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541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1818"/>
        <w:gridCol w:w="3330"/>
        <w:gridCol w:w="270"/>
      </w:tblGrid>
      <w:tr w:rsidR="00030929" w14:paraId="2737CE7A" w14:textId="77777777" w:rsidTr="00372C3F">
        <w:trPr>
          <w:gridAfter w:val="1"/>
          <w:wAfter w:w="270" w:type="dxa"/>
          <w:trHeight w:val="142"/>
        </w:trPr>
        <w:tc>
          <w:tcPr>
            <w:tcW w:w="514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p w14:paraId="74D840B8" w14:textId="77777777" w:rsidR="00030929" w:rsidRPr="00DB05EA" w:rsidRDefault="00030929" w:rsidP="00372C3F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030929" w14:paraId="3741DD4E" w14:textId="77777777" w:rsidTr="00372C3F">
        <w:trPr>
          <w:trHeight w:val="431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2F8ECEC" w14:textId="77777777" w:rsidR="00030929" w:rsidRPr="00945DFA" w:rsidRDefault="00030929" w:rsidP="00372C3F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2A5E1F7" w14:textId="77777777" w:rsidR="00030929" w:rsidRPr="00030929" w:rsidRDefault="00030929" w:rsidP="00372C3F">
            <w:pPr>
              <w:rPr>
                <w:lang w:val="sr-Cyrl-BA"/>
              </w:rPr>
            </w:pPr>
            <w:r>
              <w:rPr>
                <w:lang w:val="sr-Cyrl-BA"/>
              </w:rPr>
              <w:t>Петар Перић</w:t>
            </w:r>
          </w:p>
        </w:tc>
        <w:tc>
          <w:tcPr>
            <w:tcW w:w="270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70DA9E77" w14:textId="77777777" w:rsidR="00030929" w:rsidRDefault="00030929" w:rsidP="00372C3F">
            <w:pPr>
              <w:ind w:left="-108"/>
              <w:jc w:val="center"/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475B6B2" wp14:editId="32EE73F3">
                      <wp:simplePos x="0" y="0"/>
                      <wp:positionH relativeFrom="column">
                        <wp:posOffset>74294</wp:posOffset>
                      </wp:positionH>
                      <wp:positionV relativeFrom="paragraph">
                        <wp:posOffset>123190</wp:posOffset>
                      </wp:positionV>
                      <wp:extent cx="1323975" cy="0"/>
                      <wp:effectExtent l="0" t="0" r="9525" b="19050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9.7pt" to="110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0E30E58" wp14:editId="21A9EA03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123190</wp:posOffset>
                      </wp:positionV>
                      <wp:extent cx="0" cy="1495425"/>
                      <wp:effectExtent l="0" t="0" r="19050" b="9525"/>
                      <wp:wrapNone/>
                      <wp:docPr id="8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8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85pt,9.7pt" to="5.85pt,1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" strokecolor="#4a7ebb"/>
                  </w:pict>
                </mc:Fallback>
              </mc:AlternateContent>
            </w:r>
          </w:p>
          <w:p w14:paraId="0DFE1DFD" w14:textId="77777777" w:rsidR="00030929" w:rsidRPr="00030929" w:rsidRDefault="00030929" w:rsidP="00372C3F"/>
          <w:p w14:paraId="68D135D2" w14:textId="77777777" w:rsidR="00030929" w:rsidRPr="00030929" w:rsidRDefault="00030929" w:rsidP="00372C3F"/>
          <w:p w14:paraId="3D0A9AFF" w14:textId="77777777" w:rsidR="00030929" w:rsidRDefault="00030929" w:rsidP="00372C3F"/>
          <w:p w14:paraId="5AE8FD14" w14:textId="77777777" w:rsidR="00030929" w:rsidRPr="00030929" w:rsidRDefault="00030929" w:rsidP="00372C3F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E8336BB" wp14:editId="5AD76768">
                      <wp:simplePos x="0" y="0"/>
                      <wp:positionH relativeFrom="column">
                        <wp:posOffset>73660</wp:posOffset>
                      </wp:positionH>
                      <wp:positionV relativeFrom="paragraph">
                        <wp:posOffset>909320</wp:posOffset>
                      </wp:positionV>
                      <wp:extent cx="1323975" cy="0"/>
                      <wp:effectExtent l="0" t="0" r="9525" b="19050"/>
                      <wp:wrapNone/>
                      <wp:docPr id="9" name="Straight Connector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9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pt,71.6pt" to="110.05pt,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" strokecolor="#4a7ebb"/>
                  </w:pict>
                </mc:Fallback>
              </mc:AlternateContent>
            </w:r>
          </w:p>
        </w:tc>
      </w:tr>
      <w:tr w:rsidR="00030929" w14:paraId="710E06C2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4D3C888" w14:textId="77777777" w:rsidR="00030929" w:rsidRPr="00945DFA" w:rsidRDefault="00030929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7BC10961" w14:textId="77777777" w:rsidR="00030929" w:rsidRPr="005664F9" w:rsidRDefault="00030929" w:rsidP="00372C3F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Pr="005664F9">
              <w:t>.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3791D7BC" w14:textId="77777777" w:rsidR="00030929" w:rsidRDefault="00030929" w:rsidP="00372C3F"/>
        </w:tc>
      </w:tr>
      <w:tr w:rsidR="00030929" w14:paraId="0FC78CAF" w14:textId="77777777" w:rsidTr="00372C3F">
        <w:trPr>
          <w:trHeight w:val="615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42263AE9" w14:textId="77777777" w:rsidR="00030929" w:rsidRPr="00945DFA" w:rsidRDefault="00030929" w:rsidP="00372C3F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FAECED7" w14:textId="77777777" w:rsidR="00030929" w:rsidRDefault="00030929" w:rsidP="00372C3F">
            <w:pPr>
              <w:rPr>
                <w:lang w:val="sr-Cyrl-CS" w:eastAsia="sr-Latn-CS"/>
              </w:rPr>
            </w:pPr>
          </w:p>
          <w:p w14:paraId="0041F1EA" w14:textId="77777777" w:rsidR="00030929" w:rsidRPr="00C01255" w:rsidRDefault="00030929" w:rsidP="00372C3F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7CEA4F62" w14:textId="77777777" w:rsidR="00030929" w:rsidRDefault="00030929" w:rsidP="00372C3F"/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3F45757" w14:textId="77777777" w:rsidR="00030929" w:rsidRDefault="00030929" w:rsidP="00372C3F"/>
        </w:tc>
      </w:tr>
      <w:tr w:rsidR="00030929" w14:paraId="0792AE89" w14:textId="77777777" w:rsidTr="00372C3F">
        <w:trPr>
          <w:trHeight w:val="412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56CD483" w14:textId="77777777" w:rsidR="00030929" w:rsidRPr="00945DFA" w:rsidRDefault="00030929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6B21959B" w14:textId="77777777" w:rsidR="00030929" w:rsidRPr="00945DFA" w:rsidRDefault="00030929" w:rsidP="00372C3F">
            <w:pPr>
              <w:rPr>
                <w:b/>
                <w:sz w:val="20"/>
                <w:szCs w:val="20"/>
              </w:rPr>
            </w:pP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02754A6E" w14:textId="77777777" w:rsidR="00030929" w:rsidRPr="00945DFA" w:rsidRDefault="00030929" w:rsidP="00372C3F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8B51FD2" w14:textId="77777777" w:rsidR="00030929" w:rsidRDefault="00030929" w:rsidP="00372C3F"/>
        </w:tc>
      </w:tr>
      <w:tr w:rsidR="00030929" w14:paraId="5121B5FA" w14:textId="77777777" w:rsidTr="00372C3F">
        <w:trPr>
          <w:trHeight w:val="390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213E6FD3" w14:textId="77777777" w:rsidR="00030929" w:rsidRPr="003C2081" w:rsidRDefault="00030929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7354B203" w14:textId="77777777" w:rsidR="00030929" w:rsidRPr="005664F9" w:rsidRDefault="00030929" w:rsidP="00372C3F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70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133E1E6B" w14:textId="77777777" w:rsidR="00030929" w:rsidRDefault="00030929" w:rsidP="00372C3F"/>
        </w:tc>
      </w:tr>
      <w:tr w:rsidR="00030929" w14:paraId="7D581308" w14:textId="77777777" w:rsidTr="00372C3F">
        <w:trPr>
          <w:trHeight w:val="79"/>
        </w:trPr>
        <w:tc>
          <w:tcPr>
            <w:tcW w:w="181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154F2020" w14:textId="77777777" w:rsidR="00030929" w:rsidRDefault="00030929" w:rsidP="00372C3F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 :</w:t>
            </w:r>
          </w:p>
        </w:tc>
        <w:tc>
          <w:tcPr>
            <w:tcW w:w="3330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1790191C" w14:textId="77777777" w:rsidR="00030929" w:rsidRPr="005664F9" w:rsidRDefault="00030929" w:rsidP="00372C3F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lang w:val="sr-Cyrl-CS"/>
              </w:rPr>
              <w:t>РК БИЈЕЉИНА</w:t>
            </w:r>
          </w:p>
        </w:tc>
        <w:tc>
          <w:tcPr>
            <w:tcW w:w="270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0E200477" w14:textId="77777777" w:rsidR="00030929" w:rsidRDefault="00030929" w:rsidP="00372C3F"/>
        </w:tc>
      </w:tr>
    </w:tbl>
    <w:p w14:paraId="36DF16E3" w14:textId="77777777" w:rsidR="00030929" w:rsidRDefault="00030929" w:rsidP="00030929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030929" w14:paraId="2256EF90" w14:textId="77777777" w:rsidTr="00372C3F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277DDB68" w14:textId="77777777" w:rsidR="00030929" w:rsidRPr="00030929" w:rsidRDefault="00030929" w:rsidP="00372C3F">
            <w:pPr>
              <w:ind w:right="-279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ЛИЦЕНЦЕ :</w:t>
            </w:r>
          </w:p>
        </w:tc>
      </w:tr>
    </w:tbl>
    <w:p w14:paraId="7C31256D" w14:textId="30D4E7D3" w:rsidR="00030929" w:rsidRPr="00DB05EA" w:rsidRDefault="00030929" w:rsidP="00030929">
      <w:pPr>
        <w:rPr>
          <w:lang w:val="sr-Cyrl-BA"/>
        </w:rPr>
      </w:pPr>
    </w:p>
    <w:p w14:paraId="3ABB2BD7" w14:textId="77777777" w:rsidR="00945DFA" w:rsidRDefault="00945DFA" w:rsidP="00F1539E">
      <w:pPr>
        <w:rPr>
          <w:lang w:val="sr-Cyrl-BA"/>
        </w:rPr>
      </w:pPr>
    </w:p>
    <w:tbl>
      <w:tblPr>
        <w:tblpPr w:leftFromText="180" w:rightFromText="180" w:vertAnchor="text" w:tblpY="125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B05EA" w14:paraId="248586B2" w14:textId="77777777" w:rsidTr="00DB05EA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774EC918" w14:textId="57465BF9" w:rsidR="00DB05EA" w:rsidRPr="00DB05EA" w:rsidRDefault="00DB05EA" w:rsidP="00DB05EA">
            <w:pPr>
              <w:ind w:right="-279"/>
              <w:rPr>
                <w:b/>
                <w:color w:val="FFFFFF"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>Број регистрације</w:t>
            </w:r>
            <w:r w:rsidR="00030929">
              <w:rPr>
                <w:b/>
                <w:sz w:val="20"/>
                <w:szCs w:val="20"/>
                <w:lang w:val="sr-Cyrl-BA"/>
              </w:rPr>
              <w:t>: 1234/04</w:t>
            </w:r>
            <w:r>
              <w:rPr>
                <w:b/>
                <w:sz w:val="20"/>
                <w:szCs w:val="20"/>
                <w:lang w:val="sr-Cyrl-BA"/>
              </w:rPr>
              <w:t xml:space="preserve">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 w:rsidR="00030929"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 w:rsidR="00030929"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78BD639B" w14:textId="77777777" w:rsidR="00DB05EA" w:rsidRPr="00DB05EA" w:rsidRDefault="00DB05EA" w:rsidP="00F1539E">
      <w:pPr>
        <w:rPr>
          <w:sz w:val="2"/>
          <w:szCs w:val="2"/>
          <w:lang w:val="sr-Cyrl-BA"/>
        </w:rPr>
      </w:pPr>
    </w:p>
    <w:tbl>
      <w:tblPr>
        <w:tblpPr w:leftFromText="180" w:rightFromText="180" w:vertAnchor="text" w:tblpY="1"/>
        <w:tblOverlap w:val="never"/>
        <w:tblW w:w="8032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</w:tblBorders>
        <w:tblLook w:val="04A0" w:firstRow="1" w:lastRow="0" w:firstColumn="1" w:lastColumn="0" w:noHBand="0" w:noVBand="1"/>
      </w:tblPr>
      <w:tblGrid>
        <w:gridCol w:w="222"/>
        <w:gridCol w:w="1686"/>
        <w:gridCol w:w="5902"/>
        <w:gridCol w:w="222"/>
      </w:tblGrid>
      <w:tr w:rsidR="00945DFA" w14:paraId="73C9788F" w14:textId="77777777" w:rsidTr="005479BC">
        <w:trPr>
          <w:gridAfter w:val="1"/>
          <w:wAfter w:w="222" w:type="dxa"/>
          <w:trHeight w:val="142"/>
        </w:trPr>
        <w:tc>
          <w:tcPr>
            <w:tcW w:w="781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vAlign w:val="center"/>
          </w:tcPr>
          <w:tbl>
            <w:tblPr>
              <w:tblpPr w:leftFromText="180" w:rightFromText="180" w:vertAnchor="text" w:tblpY="142"/>
              <w:tblW w:w="7578" w:type="dxa"/>
              <w:tblBorders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  <w:insideH w:val="single" w:sz="6" w:space="0" w:color="FFFFFF"/>
                <w:insideV w:val="single" w:sz="6" w:space="0" w:color="FFFFFF"/>
              </w:tblBorders>
              <w:tblLook w:val="04A0" w:firstRow="1" w:lastRow="0" w:firstColumn="1" w:lastColumn="0" w:noHBand="0" w:noVBand="1"/>
            </w:tblPr>
            <w:tblGrid>
              <w:gridCol w:w="7578"/>
            </w:tblGrid>
            <w:tr w:rsidR="005479BC" w14:paraId="4993F0EC" w14:textId="77777777" w:rsidTr="00372C3F">
              <w:trPr>
                <w:trHeight w:val="285"/>
              </w:trPr>
              <w:tc>
                <w:tcPr>
                  <w:tcW w:w="7578" w:type="dxa"/>
                  <w:tcBorders>
                    <w:top w:val="single" w:sz="6" w:space="0" w:color="FFFFFF"/>
                    <w:left w:val="single" w:sz="6" w:space="0" w:color="FFFFFF"/>
                    <w:bottom w:val="single" w:sz="6" w:space="0" w:color="FFFFFF"/>
                    <w:right w:val="single" w:sz="6" w:space="0" w:color="FFFFFF"/>
                  </w:tcBorders>
                  <w:shd w:val="clear" w:color="auto" w:fill="BFBFBF"/>
                  <w:vAlign w:val="center"/>
                  <w:hideMark/>
                </w:tcPr>
                <w:p w14:paraId="3BC682C7" w14:textId="18A1D079" w:rsidR="005479BC" w:rsidRPr="00030929" w:rsidRDefault="005479BC" w:rsidP="005479BC">
                  <w:pPr>
                    <w:ind w:right="-279"/>
                    <w:rPr>
                      <w:b/>
                      <w:lang w:val="sr-Cyrl-BA"/>
                    </w:rPr>
                  </w:pP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Број регистрације: 1234/04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</w:t>
                  </w:r>
                  <w:r>
                    <w:rPr>
                      <w:b/>
                      <w:color w:val="FFFFFF"/>
                      <w:sz w:val="20"/>
                      <w:szCs w:val="20"/>
                      <w:lang w:val="sr-Cyrl-BA"/>
                    </w:rPr>
                    <w:t xml:space="preserve">                  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Регионални савез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>БИЈЕЉИНА</w:t>
                  </w:r>
                  <w:r w:rsidRPr="00945DFA">
                    <w:rPr>
                      <w:b/>
                      <w:sz w:val="20"/>
                      <w:szCs w:val="20"/>
                      <w:lang w:val="sr-Cyrl-BA"/>
                    </w:rPr>
                    <w:t xml:space="preserve">      </w:t>
                  </w:r>
                  <w:r>
                    <w:rPr>
                      <w:b/>
                      <w:sz w:val="20"/>
                      <w:szCs w:val="20"/>
                      <w:lang w:val="sr-Cyrl-BA"/>
                    </w:rPr>
                    <w:t xml:space="preserve">                    </w:t>
                  </w:r>
                </w:p>
              </w:tc>
            </w:tr>
          </w:tbl>
          <w:p w14:paraId="33197C7C" w14:textId="77777777" w:rsidR="00945DFA" w:rsidRPr="00DB05EA" w:rsidRDefault="00945DFA" w:rsidP="003C2081">
            <w:pPr>
              <w:rPr>
                <w:b/>
                <w:sz w:val="12"/>
                <w:szCs w:val="12"/>
                <w:lang w:val="sr-Cyrl-BA"/>
              </w:rPr>
            </w:pPr>
          </w:p>
        </w:tc>
      </w:tr>
      <w:tr w:rsidR="003C2081" w14:paraId="6EEF4C79" w14:textId="77777777" w:rsidTr="005479BC">
        <w:trPr>
          <w:trHeight w:val="431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13230C26" w14:textId="3378C91E" w:rsidR="00945DFA" w:rsidRPr="00945DFA" w:rsidRDefault="00945DFA" w:rsidP="003C2081">
            <w:pPr>
              <w:rPr>
                <w:b/>
                <w:sz w:val="20"/>
                <w:szCs w:val="20"/>
                <w:lang w:val="sr-Cyrl-BA"/>
              </w:rPr>
            </w:pPr>
            <w:r w:rsidRPr="00945DFA">
              <w:rPr>
                <w:b/>
                <w:sz w:val="20"/>
                <w:szCs w:val="20"/>
              </w:rPr>
              <w:t>Име и презиме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295CD92" w14:textId="445D4425" w:rsidR="00945DFA" w:rsidRPr="00030929" w:rsidRDefault="005479BC" w:rsidP="003C2081">
            <w:pPr>
              <w:rPr>
                <w:lang w:val="sr-Cyrl-BA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D151621" wp14:editId="723259CE">
                      <wp:simplePos x="0" y="0"/>
                      <wp:positionH relativeFrom="column">
                        <wp:posOffset>3512820</wp:posOffset>
                      </wp:positionH>
                      <wp:positionV relativeFrom="paragraph">
                        <wp:posOffset>177800</wp:posOffset>
                      </wp:positionV>
                      <wp:extent cx="0" cy="1495425"/>
                      <wp:effectExtent l="0" t="0" r="19050" b="9525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5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6.6pt,14pt" to="276.6pt,1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" strokecolor="#4a7ebb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C7EA592" wp14:editId="5799E854">
                      <wp:simplePos x="0" y="0"/>
                      <wp:positionH relativeFrom="column">
                        <wp:posOffset>2192655</wp:posOffset>
                      </wp:positionH>
                      <wp:positionV relativeFrom="paragraph">
                        <wp:posOffset>180340</wp:posOffset>
                      </wp:positionV>
                      <wp:extent cx="1323975" cy="0"/>
                      <wp:effectExtent l="0" t="0" r="9525" b="19050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65pt,14.2pt" to="276.9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" strokecolor="#4579b8 [3044]"/>
                  </w:pict>
                </mc:Fallback>
              </mc:AlternateContent>
            </w: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C28CF22" wp14:editId="4D573534">
                      <wp:simplePos x="0" y="0"/>
                      <wp:positionH relativeFrom="column">
                        <wp:posOffset>2193290</wp:posOffset>
                      </wp:positionH>
                      <wp:positionV relativeFrom="paragraph">
                        <wp:posOffset>188595</wp:posOffset>
                      </wp:positionV>
                      <wp:extent cx="0" cy="1495425"/>
                      <wp:effectExtent l="0" t="0" r="19050" b="9525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954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7pt,14.85pt" to="172.7pt,13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" strokecolor="#4579b8 [3044]"/>
                  </w:pict>
                </mc:Fallback>
              </mc:AlternateContent>
            </w:r>
            <w:r w:rsidR="00030929">
              <w:rPr>
                <w:lang w:val="sr-Cyrl-BA"/>
              </w:rPr>
              <w:t>Петар Перић</w:t>
            </w:r>
          </w:p>
        </w:tc>
        <w:tc>
          <w:tcPr>
            <w:tcW w:w="222" w:type="dxa"/>
            <w:vMerge w:val="restart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hideMark/>
          </w:tcPr>
          <w:p w14:paraId="07FC239F" w14:textId="0E525281" w:rsidR="00030929" w:rsidRDefault="00030929" w:rsidP="00DB05EA">
            <w:pPr>
              <w:ind w:left="-108"/>
              <w:jc w:val="center"/>
            </w:pPr>
          </w:p>
          <w:p w14:paraId="5534DE16" w14:textId="77777777" w:rsidR="00030929" w:rsidRPr="00030929" w:rsidRDefault="00030929" w:rsidP="00030929"/>
          <w:p w14:paraId="65554308" w14:textId="77777777" w:rsidR="00030929" w:rsidRPr="00030929" w:rsidRDefault="00030929" w:rsidP="00030929"/>
          <w:p w14:paraId="5826FA2B" w14:textId="12F98205" w:rsidR="00030929" w:rsidRDefault="00030929" w:rsidP="00030929"/>
          <w:p w14:paraId="08FDB3D1" w14:textId="26DB78FC" w:rsidR="00945DFA" w:rsidRPr="00030929" w:rsidRDefault="00945DFA" w:rsidP="00030929">
            <w:pPr>
              <w:rPr>
                <w:lang w:val="sr-Cyrl-BA"/>
              </w:rPr>
            </w:pPr>
          </w:p>
        </w:tc>
      </w:tr>
      <w:tr w:rsidR="003C2081" w14:paraId="7D33617A" w14:textId="77777777" w:rsidTr="005479BC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6D55A342" w14:textId="2B77F182" w:rsidR="00945DFA" w:rsidRPr="00945DFA" w:rsidRDefault="00945DFA" w:rsidP="003C2081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20"/>
                <w:szCs w:val="20"/>
              </w:rPr>
              <w:t>Датум рођења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09650AFF" w14:textId="5B3BFDBC" w:rsidR="00945DFA" w:rsidRPr="005664F9" w:rsidRDefault="00030929" w:rsidP="003C2081">
            <w:r>
              <w:t>1</w:t>
            </w:r>
            <w:r>
              <w:rPr>
                <w:lang w:val="sr-Cyrl-BA"/>
              </w:rPr>
              <w:t>0</w:t>
            </w:r>
            <w:r>
              <w:t>.0</w:t>
            </w:r>
            <w:r>
              <w:rPr>
                <w:lang w:val="sr-Cyrl-BA"/>
              </w:rPr>
              <w:t>5</w:t>
            </w:r>
            <w:r>
              <w:t>.19</w:t>
            </w:r>
            <w:r>
              <w:rPr>
                <w:lang w:val="sr-Cyrl-BA"/>
              </w:rPr>
              <w:t>66</w:t>
            </w:r>
            <w:r w:rsidR="00945DFA" w:rsidRPr="005664F9">
              <w:t>.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463A165" w14:textId="77777777" w:rsidR="00945DFA" w:rsidRDefault="00945DFA" w:rsidP="003C2081"/>
        </w:tc>
      </w:tr>
      <w:tr w:rsidR="003C2081" w14:paraId="6DDC4C50" w14:textId="77777777" w:rsidTr="005479BC">
        <w:trPr>
          <w:trHeight w:val="615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372F7198" w14:textId="2384748C" w:rsidR="00945DFA" w:rsidRPr="00945DFA" w:rsidRDefault="00945DFA" w:rsidP="003C2081">
            <w:pPr>
              <w:rPr>
                <w:b/>
                <w:sz w:val="20"/>
                <w:szCs w:val="20"/>
              </w:rPr>
            </w:pPr>
            <w:r w:rsidRPr="00945DFA">
              <w:rPr>
                <w:b/>
                <w:sz w:val="16"/>
                <w:szCs w:val="16"/>
              </w:rPr>
              <w:t>Адреса становања</w:t>
            </w:r>
            <w:r>
              <w:rPr>
                <w:b/>
                <w:sz w:val="20"/>
                <w:szCs w:val="20"/>
                <w:lang w:val="sr-Cyrl-BA"/>
              </w:rPr>
              <w:t xml:space="preserve"> </w:t>
            </w:r>
            <w:r w:rsidRPr="00945DFA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22599D4" w14:textId="77777777" w:rsidR="00945DFA" w:rsidRDefault="00945DFA" w:rsidP="003C2081">
            <w:pPr>
              <w:rPr>
                <w:lang w:val="sr-Cyrl-CS" w:eastAsia="sr-Latn-CS"/>
              </w:rPr>
            </w:pPr>
          </w:p>
          <w:p w14:paraId="678B2A09" w14:textId="77777777" w:rsidR="00945DFA" w:rsidRPr="00C01255" w:rsidRDefault="00945DFA" w:rsidP="003C2081">
            <w:pPr>
              <w:rPr>
                <w:lang w:val="sr-Latn-CS" w:eastAsia="sr-Latn-CS"/>
              </w:rPr>
            </w:pPr>
            <w:r w:rsidRPr="00C01255">
              <w:rPr>
                <w:lang w:val="sr-Cyrl-CS" w:eastAsia="sr-Latn-CS"/>
              </w:rPr>
              <w:t>Бањалучка 4, 76 300 Бијељина</w:t>
            </w:r>
          </w:p>
          <w:p w14:paraId="60D89B2C" w14:textId="1A4E2E92" w:rsidR="00945DFA" w:rsidRDefault="00945DFA" w:rsidP="003C2081"/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70C5C325" w14:textId="77777777" w:rsidR="00945DFA" w:rsidRDefault="00945DFA" w:rsidP="003C2081"/>
        </w:tc>
      </w:tr>
      <w:tr w:rsidR="003C2081" w14:paraId="56694089" w14:textId="77777777" w:rsidTr="005479BC">
        <w:trPr>
          <w:trHeight w:val="412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7D078C73" w14:textId="77777777" w:rsidR="00945DFA" w:rsidRPr="00945DFA" w:rsidRDefault="00945DFA" w:rsidP="003C2081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Мјесто рођенја :</w:t>
            </w:r>
          </w:p>
          <w:p w14:paraId="37688C3A" w14:textId="1C321265" w:rsidR="00945DFA" w:rsidRPr="00945DFA" w:rsidRDefault="00945DFA" w:rsidP="003C2081">
            <w:pPr>
              <w:rPr>
                <w:b/>
                <w:sz w:val="20"/>
                <w:szCs w:val="20"/>
              </w:rPr>
            </w:pP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40D86DF4" w14:textId="5D8153EC" w:rsidR="00945DFA" w:rsidRPr="00945DFA" w:rsidRDefault="00945DFA" w:rsidP="003C2081">
            <w:pPr>
              <w:rPr>
                <w:lang w:val="sr-Cyrl-BA"/>
              </w:rPr>
            </w:pPr>
            <w:r>
              <w:rPr>
                <w:b/>
                <w:lang w:val="sr-Cyrl-BA"/>
              </w:rPr>
              <w:t>Бијељина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9FEFE29" w14:textId="77777777" w:rsidR="00945DFA" w:rsidRDefault="00945DFA" w:rsidP="003C2081"/>
        </w:tc>
      </w:tr>
      <w:tr w:rsidR="003C2081" w14:paraId="293DF385" w14:textId="77777777" w:rsidTr="005479BC">
        <w:trPr>
          <w:trHeight w:val="390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  <w:hideMark/>
          </w:tcPr>
          <w:p w14:paraId="1EDDB937" w14:textId="3CBCE692" w:rsidR="00945DFA" w:rsidRPr="003C2081" w:rsidRDefault="003C2081" w:rsidP="003C2081">
            <w:pPr>
              <w:rPr>
                <w:b/>
                <w:bCs/>
                <w:sz w:val="20"/>
                <w:szCs w:val="20"/>
                <w:lang w:val="sr-Cyrl-BA"/>
              </w:rPr>
            </w:pPr>
            <w:r w:rsidRPr="00945DFA">
              <w:rPr>
                <w:b/>
                <w:bCs/>
                <w:sz w:val="20"/>
                <w:szCs w:val="20"/>
                <w:lang w:val="sr-Cyrl-BA"/>
              </w:rPr>
              <w:t>ЈМБГ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  <w:hideMark/>
          </w:tcPr>
          <w:p w14:paraId="3B17269B" w14:textId="053BA36B" w:rsidR="00945DFA" w:rsidRPr="005664F9" w:rsidRDefault="00030929" w:rsidP="003C2081">
            <w:pPr>
              <w:rPr>
                <w:lang w:val="sr-Cyrl-BA"/>
              </w:rPr>
            </w:pPr>
            <w:r>
              <w:rPr>
                <w:lang w:val="sr-Cyrl-CS"/>
              </w:rPr>
              <w:t>123456789</w:t>
            </w:r>
          </w:p>
        </w:tc>
        <w:tc>
          <w:tcPr>
            <w:tcW w:w="222" w:type="dxa"/>
            <w:vMerge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230E7EC" w14:textId="77777777" w:rsidR="00945DFA" w:rsidRDefault="00945DFA" w:rsidP="003C2081"/>
        </w:tc>
      </w:tr>
      <w:tr w:rsidR="00945DFA" w14:paraId="3458F252" w14:textId="77777777" w:rsidTr="005479BC">
        <w:trPr>
          <w:trHeight w:val="79"/>
        </w:trPr>
        <w:tc>
          <w:tcPr>
            <w:tcW w:w="1908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nil"/>
            </w:tcBorders>
            <w:shd w:val="clear" w:color="auto" w:fill="F2F2F2"/>
            <w:vAlign w:val="center"/>
          </w:tcPr>
          <w:p w14:paraId="41049399" w14:textId="35E63DDD" w:rsidR="00945DFA" w:rsidRDefault="00945DFA" w:rsidP="003C2081">
            <w:pPr>
              <w:rPr>
                <w:b/>
                <w:bCs/>
                <w:sz w:val="20"/>
                <w:szCs w:val="20"/>
                <w:lang w:val="sr-Cyrl-BA"/>
              </w:rPr>
            </w:pPr>
            <w:r>
              <w:rPr>
                <w:b/>
                <w:bCs/>
                <w:sz w:val="20"/>
                <w:szCs w:val="20"/>
                <w:lang w:val="sr-Cyrl-BA"/>
              </w:rPr>
              <w:t>Рукометни клуб</w:t>
            </w:r>
            <w:r w:rsidR="003C2081">
              <w:rPr>
                <w:b/>
                <w:bCs/>
                <w:sz w:val="20"/>
                <w:szCs w:val="20"/>
                <w:lang w:val="sr-Cyrl-BA"/>
              </w:rPr>
              <w:t xml:space="preserve"> :</w:t>
            </w:r>
          </w:p>
        </w:tc>
        <w:tc>
          <w:tcPr>
            <w:tcW w:w="5902" w:type="dxa"/>
            <w:tcBorders>
              <w:top w:val="single" w:sz="6" w:space="0" w:color="FFFFFF"/>
              <w:left w:val="nil"/>
              <w:bottom w:val="single" w:sz="6" w:space="0" w:color="FFFFFF"/>
              <w:right w:val="nil"/>
            </w:tcBorders>
            <w:vAlign w:val="center"/>
          </w:tcPr>
          <w:p w14:paraId="679F3BAE" w14:textId="36B79E33" w:rsidR="005479BC" w:rsidRPr="005664F9" w:rsidRDefault="005479BC" w:rsidP="00DB05EA">
            <w:pPr>
              <w:tabs>
                <w:tab w:val="left" w:pos="3852"/>
              </w:tabs>
              <w:ind w:right="1332"/>
              <w:rPr>
                <w:lang w:val="sr-Cyrl-CS"/>
              </w:rPr>
            </w:pPr>
            <w:r>
              <w:rPr>
                <w:noProof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D709729" wp14:editId="34DF867E">
                      <wp:simplePos x="0" y="0"/>
                      <wp:positionH relativeFrom="column">
                        <wp:posOffset>2185035</wp:posOffset>
                      </wp:positionH>
                      <wp:positionV relativeFrom="paragraph">
                        <wp:posOffset>49530</wp:posOffset>
                      </wp:positionV>
                      <wp:extent cx="1323975" cy="0"/>
                      <wp:effectExtent l="0" t="0" r="9525" b="19050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239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6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05pt,3.9pt" to="276.3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" strokecolor="#4a7ebb"/>
                  </w:pict>
                </mc:Fallback>
              </mc:AlternateContent>
            </w:r>
            <w:r w:rsidR="00945DFA">
              <w:rPr>
                <w:lang w:val="sr-Cyrl-CS"/>
              </w:rPr>
              <w:t>РК БИЈЕЉИНА</w:t>
            </w:r>
          </w:p>
        </w:tc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62C18004" w14:textId="77777777" w:rsidR="00945DFA" w:rsidRDefault="00945DFA" w:rsidP="003C2081"/>
        </w:tc>
      </w:tr>
      <w:tr w:rsidR="005479BC" w14:paraId="14C87774" w14:textId="77777777" w:rsidTr="005479BC">
        <w:trPr>
          <w:gridAfter w:val="3"/>
          <w:wAfter w:w="7810" w:type="dxa"/>
          <w:trHeight w:val="79"/>
        </w:trPr>
        <w:tc>
          <w:tcPr>
            <w:tcW w:w="222" w:type="dxa"/>
            <w:tcBorders>
              <w:top w:val="single" w:sz="6" w:space="0" w:color="FFFFFF"/>
              <w:left w:val="nil"/>
              <w:bottom w:val="single" w:sz="6" w:space="0" w:color="FFFFFF"/>
              <w:right w:val="single" w:sz="6" w:space="0" w:color="FFFFFF"/>
            </w:tcBorders>
            <w:vAlign w:val="center"/>
          </w:tcPr>
          <w:p w14:paraId="0341F7B4" w14:textId="77777777" w:rsidR="005479BC" w:rsidRDefault="005479BC" w:rsidP="003C2081"/>
        </w:tc>
      </w:tr>
    </w:tbl>
    <w:p w14:paraId="398DAB53" w14:textId="787AB383" w:rsidR="00945DFA" w:rsidRDefault="00945DFA" w:rsidP="00F1539E">
      <w:pPr>
        <w:rPr>
          <w:lang w:val="sr-Cyrl-BA"/>
        </w:rPr>
      </w:pPr>
    </w:p>
    <w:tbl>
      <w:tblPr>
        <w:tblpPr w:leftFromText="180" w:rightFromText="180" w:vertAnchor="text" w:tblpY="142"/>
        <w:tblW w:w="757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ook w:val="04A0" w:firstRow="1" w:lastRow="0" w:firstColumn="1" w:lastColumn="0" w:noHBand="0" w:noVBand="1"/>
      </w:tblPr>
      <w:tblGrid>
        <w:gridCol w:w="7578"/>
      </w:tblGrid>
      <w:tr w:rsidR="00DB05EA" w14:paraId="3B1DC52C" w14:textId="77777777" w:rsidTr="00DB05EA">
        <w:trPr>
          <w:trHeight w:val="285"/>
        </w:trPr>
        <w:tc>
          <w:tcPr>
            <w:tcW w:w="75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FBFBF"/>
            <w:vAlign w:val="center"/>
            <w:hideMark/>
          </w:tcPr>
          <w:p w14:paraId="73AC7BFE" w14:textId="26D8D9C9" w:rsidR="00030929" w:rsidRPr="00030929" w:rsidRDefault="005479BC" w:rsidP="00311054">
            <w:pPr>
              <w:ind w:right="-279"/>
              <w:rPr>
                <w:b/>
                <w:lang w:val="sr-Cyrl-BA"/>
              </w:rPr>
            </w:pPr>
            <w:r>
              <w:rPr>
                <w:b/>
                <w:sz w:val="20"/>
                <w:szCs w:val="20"/>
                <w:lang w:val="sr-Cyrl-BA"/>
              </w:rPr>
              <w:t xml:space="preserve">Број регистрације: 1234/04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</w:t>
            </w:r>
            <w:r>
              <w:rPr>
                <w:b/>
                <w:color w:val="FFFFFF"/>
                <w:sz w:val="20"/>
                <w:szCs w:val="20"/>
                <w:lang w:val="sr-Cyrl-BA"/>
              </w:rPr>
              <w:t xml:space="preserve">                  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Регионални савез    </w:t>
            </w:r>
            <w:r>
              <w:rPr>
                <w:b/>
                <w:sz w:val="20"/>
                <w:szCs w:val="20"/>
                <w:lang w:val="sr-Cyrl-BA"/>
              </w:rPr>
              <w:t>БИЈЕЉИНА</w:t>
            </w:r>
            <w:r w:rsidRPr="00945DFA">
              <w:rPr>
                <w:b/>
                <w:sz w:val="20"/>
                <w:szCs w:val="20"/>
                <w:lang w:val="sr-Cyrl-BA"/>
              </w:rPr>
              <w:t xml:space="preserve">      </w:t>
            </w:r>
            <w:r>
              <w:rPr>
                <w:b/>
                <w:sz w:val="20"/>
                <w:szCs w:val="20"/>
                <w:lang w:val="sr-Cyrl-BA"/>
              </w:rPr>
              <w:t xml:space="preserve">                    </w:t>
            </w:r>
          </w:p>
        </w:tc>
      </w:tr>
    </w:tbl>
    <w:p w14:paraId="492CCC6A" w14:textId="448DB4AF" w:rsidR="00DB05EA" w:rsidRPr="00DB05EA" w:rsidRDefault="005479BC" w:rsidP="00F1539E">
      <w:pPr>
        <w:rPr>
          <w:lang w:val="sr-Cyrl-BA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4A6DD35" wp14:editId="699917C0">
                <wp:simplePos x="0" y="0"/>
                <wp:positionH relativeFrom="column">
                  <wp:posOffset>1176020</wp:posOffset>
                </wp:positionH>
                <wp:positionV relativeFrom="paragraph">
                  <wp:posOffset>1352550</wp:posOffset>
                </wp:positionV>
                <wp:extent cx="0" cy="1495425"/>
                <wp:effectExtent l="0" t="0" r="19050" b="952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0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2.6pt,106.5pt" to="92.6pt,2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" strokecolor="#4a7ebb"/>
            </w:pict>
          </mc:Fallback>
        </mc:AlternateContent>
      </w:r>
    </w:p>
    <w:sectPr w:rsidR="00DB05EA" w:rsidRPr="00DB05EA" w:rsidSect="00BD7081">
      <w:headerReference w:type="even" r:id="rId9"/>
      <w:headerReference w:type="default" r:id="rId10"/>
      <w:footerReference w:type="default" r:id="rId11"/>
      <w:headerReference w:type="first" r:id="rId12"/>
      <w:pgSz w:w="11907" w:h="16839" w:code="9"/>
      <w:pgMar w:top="2975" w:right="1440" w:bottom="1701" w:left="1440" w:header="27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5A3CE8" w14:textId="77777777" w:rsidR="00511416" w:rsidRDefault="00511416" w:rsidP="00D903A4">
      <w:r>
        <w:separator/>
      </w:r>
    </w:p>
  </w:endnote>
  <w:endnote w:type="continuationSeparator" w:id="0">
    <w:p w14:paraId="1E9B5418" w14:textId="77777777" w:rsidR="00511416" w:rsidRDefault="00511416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98D6D7" w14:textId="77777777" w:rsidR="00BD7081" w:rsidRDefault="00BD7081" w:rsidP="00BD7081">
    <w:pPr>
      <w:pStyle w:val="Footer"/>
      <w:jc w:val="center"/>
      <w:rPr>
        <w:sz w:val="20"/>
        <w:szCs w:val="20"/>
      </w:rPr>
    </w:pPr>
    <w:proofErr w:type="spellStart"/>
    <w:r w:rsidRPr="000F2DAF">
      <w:rPr>
        <w:b/>
        <w:sz w:val="20"/>
        <w:szCs w:val="20"/>
        <w:lang w:val="en-US"/>
      </w:rPr>
      <w:t>Улица</w:t>
    </w:r>
    <w:proofErr w:type="spellEnd"/>
    <w:r w:rsidRPr="000F2DAF">
      <w:rPr>
        <w:b/>
        <w:sz w:val="20"/>
        <w:szCs w:val="20"/>
        <w:lang w:val="en-US"/>
      </w:rPr>
      <w:t xml:space="preserve"> </w:t>
    </w:r>
    <w:r w:rsidRPr="000F2DAF">
      <w:rPr>
        <w:sz w:val="20"/>
        <w:szCs w:val="20"/>
      </w:rPr>
      <w:t xml:space="preserve">Браће Пантић број 4, Бањалука, </w:t>
    </w:r>
    <w:r w:rsidRPr="000F2DAF">
      <w:rPr>
        <w:b/>
        <w:sz w:val="20"/>
        <w:szCs w:val="20"/>
      </w:rPr>
      <w:t xml:space="preserve">Телефон: </w:t>
    </w:r>
    <w:r w:rsidRPr="000F2DAF">
      <w:rPr>
        <w:sz w:val="20"/>
        <w:szCs w:val="20"/>
      </w:rPr>
      <w:t xml:space="preserve">051/223-160, </w:t>
    </w:r>
    <w:r w:rsidRPr="000F2DAF">
      <w:rPr>
        <w:b/>
        <w:sz w:val="20"/>
        <w:szCs w:val="20"/>
      </w:rPr>
      <w:t xml:space="preserve">Факс: </w:t>
    </w:r>
    <w:r w:rsidRPr="000F2DAF">
      <w:rPr>
        <w:sz w:val="20"/>
        <w:szCs w:val="20"/>
      </w:rPr>
      <w:t>051/223-161</w:t>
    </w:r>
  </w:p>
  <w:p w14:paraId="1F76CC93" w14:textId="77777777" w:rsidR="00BD7081" w:rsidRDefault="00BD7081" w:rsidP="00BD7081">
    <w:pPr>
      <w:pStyle w:val="Footer"/>
      <w:jc w:val="center"/>
      <w:rPr>
        <w:sz w:val="20"/>
        <w:szCs w:val="20"/>
      </w:rPr>
    </w:pPr>
    <w:r w:rsidRPr="000F2DAF">
      <w:rPr>
        <w:b/>
        <w:sz w:val="20"/>
        <w:szCs w:val="20"/>
      </w:rPr>
      <w:t>E-mail:</w:t>
    </w:r>
    <w:r>
      <w:rPr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sz w:val="20"/>
          <w:szCs w:val="20"/>
        </w:rPr>
        <w:t>rsrs@blic.net</w:t>
      </w:r>
    </w:hyperlink>
    <w:r>
      <w:rPr>
        <w:sz w:val="20"/>
        <w:szCs w:val="20"/>
      </w:rPr>
      <w:t xml:space="preserve">, </w:t>
    </w:r>
    <w:r>
      <w:rPr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sz w:val="20"/>
          <w:szCs w:val="20"/>
        </w:rPr>
        <w:t>www.rukometnisavezrs.org</w:t>
      </w:r>
    </w:hyperlink>
    <w:r>
      <w:rPr>
        <w:sz w:val="20"/>
        <w:szCs w:val="20"/>
      </w:rPr>
      <w:t xml:space="preserve">, </w:t>
    </w:r>
    <w:r w:rsidRPr="000F2DAF">
      <w:rPr>
        <w:b/>
        <w:sz w:val="20"/>
        <w:szCs w:val="20"/>
      </w:rPr>
      <w:t>Facebook:</w:t>
    </w:r>
    <w:r>
      <w:rPr>
        <w:sz w:val="20"/>
        <w:szCs w:val="20"/>
      </w:rPr>
      <w:t xml:space="preserve"> Омладинска лигаРСРС, </w:t>
    </w:r>
  </w:p>
  <w:p w14:paraId="2B92EE68" w14:textId="77777777" w:rsidR="00BD7081" w:rsidRPr="004F6A93" w:rsidRDefault="00BD7081" w:rsidP="00BD7081">
    <w:pPr>
      <w:pStyle w:val="Footer"/>
      <w:jc w:val="center"/>
      <w:rPr>
        <w:b/>
        <w:sz w:val="20"/>
        <w:szCs w:val="20"/>
        <w:lang w:val="sr-Latn-BA"/>
      </w:rPr>
    </w:pPr>
    <w:r>
      <w:rPr>
        <w:b/>
        <w:sz w:val="20"/>
        <w:szCs w:val="20"/>
        <w:lang w:val="sr-Cyrl-BA"/>
      </w:rPr>
      <w:t xml:space="preserve">Инстаграм: </w:t>
    </w:r>
    <w:r w:rsidRPr="004F6A93">
      <w:rPr>
        <w:sz w:val="20"/>
        <w:szCs w:val="20"/>
      </w:rPr>
      <w:t>omladinskaligarsrs</w:t>
    </w:r>
  </w:p>
  <w:p w14:paraId="0B7EF0B1" w14:textId="77777777" w:rsidR="00BD7081" w:rsidRDefault="00BD708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93B3AE" w14:textId="77777777" w:rsidR="00511416" w:rsidRDefault="00511416" w:rsidP="00D903A4">
      <w:r>
        <w:separator/>
      </w:r>
    </w:p>
  </w:footnote>
  <w:footnote w:type="continuationSeparator" w:id="0">
    <w:p w14:paraId="2DE42F61" w14:textId="77777777" w:rsidR="00511416" w:rsidRDefault="00511416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8F621" w14:textId="73859D8B" w:rsidR="00D903A4" w:rsidRDefault="00511416">
    <w:pPr>
      <w:pStyle w:val="Header"/>
    </w:pPr>
    <w:r>
      <w:rPr>
        <w:noProof/>
        <w:lang w:val="en-US" w:eastAsia="en-US"/>
      </w:rPr>
      <w:pict w14:anchorId="67F9C0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16491837" o:spid="_x0000_s2052" type="#_x0000_t75" style="position:absolute;margin-left:0;margin-top:0;width:451.2pt;height:451.2pt;z-index:-251651072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B744E" w14:textId="65E97F26" w:rsidR="00F1539E" w:rsidRDefault="00DF7FE5">
    <w:pPr>
      <w:pStyle w:val="Header"/>
      <w:rPr>
        <w:noProof/>
        <w:lang w:val="sr-Latn-BA" w:eastAsia="sr-Latn-BA"/>
      </w:rPr>
    </w:pPr>
    <w:r>
      <w:rPr>
        <w:noProof/>
        <w:lang w:val="en-US" w:eastAsia="en-US"/>
      </w:rPr>
      <w:drawing>
        <wp:anchor distT="0" distB="0" distL="114300" distR="114300" simplePos="0" relativeHeight="251663360" behindDoc="1" locked="0" layoutInCell="1" allowOverlap="1" wp14:anchorId="68DFBC21" wp14:editId="3F9E2B39">
          <wp:simplePos x="0" y="0"/>
          <wp:positionH relativeFrom="column">
            <wp:posOffset>-885825</wp:posOffset>
          </wp:positionH>
          <wp:positionV relativeFrom="paragraph">
            <wp:posOffset>-123825</wp:posOffset>
          </wp:positionV>
          <wp:extent cx="7610475" cy="1771650"/>
          <wp:effectExtent l="0" t="0" r="952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771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511416">
      <w:rPr>
        <w:noProof/>
        <w:lang w:val="en-US" w:eastAsia="en-US"/>
      </w:rPr>
      <w:pict w14:anchorId="0F25366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16491838" o:spid="_x0000_s2053" type="#_x0000_t75" style="position:absolute;margin-left:0;margin-top:0;width:451.2pt;height:451.2pt;z-index:-251650048;mso-position-horizontal:center;mso-position-horizontal-relative:margin;mso-position-vertical:center;mso-position-vertical-relative:margin" o:allowincell="f">
          <v:imagedata r:id="rId2" o:title="71273071_1382457061914417_2866696533263253504_n" gain="19661f" blacklevel="22938f"/>
          <w10:wrap anchorx="margin" anchory="margin"/>
        </v:shape>
      </w:pict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7C446FAF" w14:textId="2498B43C" w:rsidR="00D903A4" w:rsidRDefault="00BD7081" w:rsidP="00BD7081">
    <w:pPr>
      <w:pStyle w:val="Header"/>
      <w:tabs>
        <w:tab w:val="clear" w:pos="4680"/>
        <w:tab w:val="clear" w:pos="9360"/>
        <w:tab w:val="left" w:pos="8115"/>
      </w:tabs>
    </w:pP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7DBBD7" w14:textId="74D7EFB7" w:rsidR="00D903A4" w:rsidRDefault="00511416">
    <w:pPr>
      <w:pStyle w:val="Header"/>
    </w:pPr>
    <w:r>
      <w:rPr>
        <w:noProof/>
        <w:lang w:val="en-US" w:eastAsia="en-US"/>
      </w:rPr>
      <w:pict w14:anchorId="1B14441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16491836" o:spid="_x0000_s2051" type="#_x0000_t75" style="position:absolute;margin-left:0;margin-top:0;width:451.2pt;height:451.2pt;z-index:-251652096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22D750F8"/>
    <w:multiLevelType w:val="hybridMultilevel"/>
    <w:tmpl w:val="F6DA92F2"/>
    <w:lvl w:ilvl="0" w:tplc="6B064A72">
      <w:start w:val="1"/>
      <w:numFmt w:val="decimal"/>
      <w:lvlText w:val="%1."/>
      <w:lvlJc w:val="left"/>
      <w:pPr>
        <w:tabs>
          <w:tab w:val="num" w:pos="480"/>
        </w:tabs>
        <w:ind w:left="480" w:hanging="367"/>
      </w:pPr>
      <w:rPr>
        <w:rFonts w:ascii="Arial" w:hAnsi="Arial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4956396"/>
    <w:multiLevelType w:val="hybridMultilevel"/>
    <w:tmpl w:val="F6DA92F2"/>
    <w:lvl w:ilvl="0" w:tplc="6B064A72">
      <w:start w:val="1"/>
      <w:numFmt w:val="decimal"/>
      <w:lvlText w:val="%1."/>
      <w:lvlJc w:val="left"/>
      <w:pPr>
        <w:tabs>
          <w:tab w:val="num" w:pos="480"/>
        </w:tabs>
        <w:ind w:left="480" w:hanging="367"/>
      </w:pPr>
      <w:rPr>
        <w:rFonts w:ascii="Arial" w:hAnsi="Arial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30929"/>
    <w:rsid w:val="000331D2"/>
    <w:rsid w:val="00042B3A"/>
    <w:rsid w:val="00061C25"/>
    <w:rsid w:val="00075DE2"/>
    <w:rsid w:val="00090366"/>
    <w:rsid w:val="000924F2"/>
    <w:rsid w:val="00093BDF"/>
    <w:rsid w:val="000A0784"/>
    <w:rsid w:val="000A1F91"/>
    <w:rsid w:val="000B0309"/>
    <w:rsid w:val="000D153A"/>
    <w:rsid w:val="000D1AE0"/>
    <w:rsid w:val="00132AB0"/>
    <w:rsid w:val="0014469D"/>
    <w:rsid w:val="00162564"/>
    <w:rsid w:val="00163513"/>
    <w:rsid w:val="0018084B"/>
    <w:rsid w:val="00182B54"/>
    <w:rsid w:val="00194FD3"/>
    <w:rsid w:val="001D5FA0"/>
    <w:rsid w:val="002034B9"/>
    <w:rsid w:val="002159E6"/>
    <w:rsid w:val="0022032F"/>
    <w:rsid w:val="00225EA2"/>
    <w:rsid w:val="00231864"/>
    <w:rsid w:val="00254D2B"/>
    <w:rsid w:val="00290859"/>
    <w:rsid w:val="002D2B0D"/>
    <w:rsid w:val="00324314"/>
    <w:rsid w:val="00327334"/>
    <w:rsid w:val="003367E1"/>
    <w:rsid w:val="00342B9B"/>
    <w:rsid w:val="003555EC"/>
    <w:rsid w:val="00356B77"/>
    <w:rsid w:val="0036730B"/>
    <w:rsid w:val="00385BFA"/>
    <w:rsid w:val="003B28B4"/>
    <w:rsid w:val="003B6072"/>
    <w:rsid w:val="003C2081"/>
    <w:rsid w:val="003D115E"/>
    <w:rsid w:val="003D1C17"/>
    <w:rsid w:val="003D5212"/>
    <w:rsid w:val="003D7A01"/>
    <w:rsid w:val="003E568E"/>
    <w:rsid w:val="00424AFB"/>
    <w:rsid w:val="00432E95"/>
    <w:rsid w:val="00436E7F"/>
    <w:rsid w:val="00463780"/>
    <w:rsid w:val="004812D3"/>
    <w:rsid w:val="004843F9"/>
    <w:rsid w:val="00494C89"/>
    <w:rsid w:val="00496857"/>
    <w:rsid w:val="004A4457"/>
    <w:rsid w:val="004A5AAE"/>
    <w:rsid w:val="004C4C79"/>
    <w:rsid w:val="004C75E3"/>
    <w:rsid w:val="004D0D66"/>
    <w:rsid w:val="004E1DE2"/>
    <w:rsid w:val="00511416"/>
    <w:rsid w:val="00513059"/>
    <w:rsid w:val="005201D4"/>
    <w:rsid w:val="0052690E"/>
    <w:rsid w:val="00526F9D"/>
    <w:rsid w:val="005402AD"/>
    <w:rsid w:val="005479BC"/>
    <w:rsid w:val="00550FE5"/>
    <w:rsid w:val="00556F5D"/>
    <w:rsid w:val="00567309"/>
    <w:rsid w:val="005A1C20"/>
    <w:rsid w:val="005A3627"/>
    <w:rsid w:val="005A7718"/>
    <w:rsid w:val="005C609A"/>
    <w:rsid w:val="005D2A8E"/>
    <w:rsid w:val="006170A6"/>
    <w:rsid w:val="00622B2F"/>
    <w:rsid w:val="00626B2D"/>
    <w:rsid w:val="0065653F"/>
    <w:rsid w:val="00663A18"/>
    <w:rsid w:val="006A241E"/>
    <w:rsid w:val="006A5801"/>
    <w:rsid w:val="006A5D8C"/>
    <w:rsid w:val="006B2B85"/>
    <w:rsid w:val="006B591B"/>
    <w:rsid w:val="00702E85"/>
    <w:rsid w:val="007106E3"/>
    <w:rsid w:val="0073118B"/>
    <w:rsid w:val="0073505A"/>
    <w:rsid w:val="007527BE"/>
    <w:rsid w:val="00753B3E"/>
    <w:rsid w:val="007B03A9"/>
    <w:rsid w:val="007B70A9"/>
    <w:rsid w:val="007D6D39"/>
    <w:rsid w:val="007D6E5A"/>
    <w:rsid w:val="007F6DEE"/>
    <w:rsid w:val="00801880"/>
    <w:rsid w:val="008104D4"/>
    <w:rsid w:val="00810FEC"/>
    <w:rsid w:val="00821E75"/>
    <w:rsid w:val="00830329"/>
    <w:rsid w:val="00833F3E"/>
    <w:rsid w:val="00842B7C"/>
    <w:rsid w:val="0084491B"/>
    <w:rsid w:val="00856336"/>
    <w:rsid w:val="0088181D"/>
    <w:rsid w:val="00887387"/>
    <w:rsid w:val="00895E98"/>
    <w:rsid w:val="008A1BED"/>
    <w:rsid w:val="008A416A"/>
    <w:rsid w:val="008A479D"/>
    <w:rsid w:val="008A5F05"/>
    <w:rsid w:val="008B1E70"/>
    <w:rsid w:val="008C29EF"/>
    <w:rsid w:val="008C3F8E"/>
    <w:rsid w:val="008C782F"/>
    <w:rsid w:val="00902978"/>
    <w:rsid w:val="0090338C"/>
    <w:rsid w:val="00907216"/>
    <w:rsid w:val="00916CB1"/>
    <w:rsid w:val="009373F2"/>
    <w:rsid w:val="00945DFA"/>
    <w:rsid w:val="00951BD7"/>
    <w:rsid w:val="0097087E"/>
    <w:rsid w:val="0097169C"/>
    <w:rsid w:val="009918F4"/>
    <w:rsid w:val="009B12D1"/>
    <w:rsid w:val="009C31D0"/>
    <w:rsid w:val="009C7606"/>
    <w:rsid w:val="009D7E61"/>
    <w:rsid w:val="009E1EDC"/>
    <w:rsid w:val="00A11406"/>
    <w:rsid w:val="00A31415"/>
    <w:rsid w:val="00A43A03"/>
    <w:rsid w:val="00A5648A"/>
    <w:rsid w:val="00A9487C"/>
    <w:rsid w:val="00A97C67"/>
    <w:rsid w:val="00AA2709"/>
    <w:rsid w:val="00AA37A2"/>
    <w:rsid w:val="00AB5748"/>
    <w:rsid w:val="00AC14D6"/>
    <w:rsid w:val="00AE084F"/>
    <w:rsid w:val="00AE1F90"/>
    <w:rsid w:val="00AF09AC"/>
    <w:rsid w:val="00AF0E76"/>
    <w:rsid w:val="00B0564F"/>
    <w:rsid w:val="00B27ADB"/>
    <w:rsid w:val="00B34B4D"/>
    <w:rsid w:val="00B3621A"/>
    <w:rsid w:val="00B434E7"/>
    <w:rsid w:val="00B555FD"/>
    <w:rsid w:val="00B55D66"/>
    <w:rsid w:val="00B57554"/>
    <w:rsid w:val="00B7143A"/>
    <w:rsid w:val="00B80CB4"/>
    <w:rsid w:val="00BA5BD6"/>
    <w:rsid w:val="00BB56F4"/>
    <w:rsid w:val="00BD7081"/>
    <w:rsid w:val="00C04D51"/>
    <w:rsid w:val="00C66ED7"/>
    <w:rsid w:val="00C740F2"/>
    <w:rsid w:val="00C84B54"/>
    <w:rsid w:val="00C932DB"/>
    <w:rsid w:val="00C95B99"/>
    <w:rsid w:val="00CA4655"/>
    <w:rsid w:val="00CA6E45"/>
    <w:rsid w:val="00CB7026"/>
    <w:rsid w:val="00CC04D4"/>
    <w:rsid w:val="00CC118E"/>
    <w:rsid w:val="00CC6B93"/>
    <w:rsid w:val="00CD0198"/>
    <w:rsid w:val="00CD2937"/>
    <w:rsid w:val="00CD3BA9"/>
    <w:rsid w:val="00D03896"/>
    <w:rsid w:val="00D06D61"/>
    <w:rsid w:val="00D1686B"/>
    <w:rsid w:val="00D21BB3"/>
    <w:rsid w:val="00D33DB5"/>
    <w:rsid w:val="00D44EFA"/>
    <w:rsid w:val="00D46AAC"/>
    <w:rsid w:val="00D7329D"/>
    <w:rsid w:val="00D816AE"/>
    <w:rsid w:val="00D903A4"/>
    <w:rsid w:val="00DA3CA9"/>
    <w:rsid w:val="00DA7C98"/>
    <w:rsid w:val="00DB05EA"/>
    <w:rsid w:val="00DB1598"/>
    <w:rsid w:val="00DB3F2A"/>
    <w:rsid w:val="00DB553A"/>
    <w:rsid w:val="00DD4632"/>
    <w:rsid w:val="00DF1B93"/>
    <w:rsid w:val="00DF4886"/>
    <w:rsid w:val="00DF6B4A"/>
    <w:rsid w:val="00DF7FE5"/>
    <w:rsid w:val="00E32173"/>
    <w:rsid w:val="00E35303"/>
    <w:rsid w:val="00E51CA2"/>
    <w:rsid w:val="00E52F3C"/>
    <w:rsid w:val="00E6263B"/>
    <w:rsid w:val="00E856A5"/>
    <w:rsid w:val="00E86FEB"/>
    <w:rsid w:val="00E92AE8"/>
    <w:rsid w:val="00EA0B1D"/>
    <w:rsid w:val="00EB1CA4"/>
    <w:rsid w:val="00EB7BA0"/>
    <w:rsid w:val="00EC49B9"/>
    <w:rsid w:val="00ED71BA"/>
    <w:rsid w:val="00EF538B"/>
    <w:rsid w:val="00EF707D"/>
    <w:rsid w:val="00F1539E"/>
    <w:rsid w:val="00F37E92"/>
    <w:rsid w:val="00F57987"/>
    <w:rsid w:val="00F62908"/>
    <w:rsid w:val="00F8375B"/>
    <w:rsid w:val="00F90728"/>
    <w:rsid w:val="00F9366B"/>
    <w:rsid w:val="00FB1CFA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."/>
  <w:listSeparator w:val=","/>
  <w14:docId w14:val="71685D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paragraph" w:styleId="Heading2">
    <w:name w:val="heading 2"/>
    <w:basedOn w:val="Normal"/>
    <w:next w:val="Normal"/>
    <w:link w:val="Heading2Char"/>
    <w:qFormat/>
    <w:rsid w:val="005479BC"/>
    <w:pPr>
      <w:keepNext/>
      <w:outlineLvl w:val="1"/>
    </w:pPr>
    <w:rPr>
      <w:rFonts w:ascii="Tahoma" w:hAnsi="Tahoma"/>
      <w:b/>
      <w:bCs/>
      <w:lang w:val="sr-Cyrl-C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unhideWhenUsed/>
    <w:rsid w:val="005A77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2Char">
    <w:name w:val="Heading 2 Char"/>
    <w:basedOn w:val="DefaultParagraphFont"/>
    <w:link w:val="Heading2"/>
    <w:rsid w:val="005479BC"/>
    <w:rPr>
      <w:rFonts w:ascii="Tahoma" w:eastAsia="Times New Roman" w:hAnsi="Tahoma"/>
      <w:b/>
      <w:bCs/>
      <w:sz w:val="24"/>
      <w:szCs w:val="24"/>
      <w:lang w:val="sr-Cyrl-CS"/>
    </w:rPr>
  </w:style>
  <w:style w:type="character" w:styleId="Emphasis">
    <w:name w:val="Emphasis"/>
    <w:basedOn w:val="DefaultParagraphFont"/>
    <w:qFormat/>
    <w:rsid w:val="005479B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paragraph" w:styleId="Heading2">
    <w:name w:val="heading 2"/>
    <w:basedOn w:val="Normal"/>
    <w:next w:val="Normal"/>
    <w:link w:val="Heading2Char"/>
    <w:qFormat/>
    <w:rsid w:val="005479BC"/>
    <w:pPr>
      <w:keepNext/>
      <w:outlineLvl w:val="1"/>
    </w:pPr>
    <w:rPr>
      <w:rFonts w:ascii="Tahoma" w:hAnsi="Tahoma"/>
      <w:b/>
      <w:bCs/>
      <w:lang w:val="sr-Cyrl-C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unhideWhenUsed/>
    <w:rsid w:val="005A77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2Char">
    <w:name w:val="Heading 2 Char"/>
    <w:basedOn w:val="DefaultParagraphFont"/>
    <w:link w:val="Heading2"/>
    <w:rsid w:val="005479BC"/>
    <w:rPr>
      <w:rFonts w:ascii="Tahoma" w:eastAsia="Times New Roman" w:hAnsi="Tahoma"/>
      <w:b/>
      <w:bCs/>
      <w:sz w:val="24"/>
      <w:szCs w:val="24"/>
      <w:lang w:val="sr-Cyrl-CS"/>
    </w:rPr>
  </w:style>
  <w:style w:type="character" w:styleId="Emphasis">
    <w:name w:val="Emphasis"/>
    <w:basedOn w:val="DefaultParagraphFont"/>
    <w:qFormat/>
    <w:rsid w:val="005479B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2D8307-1932-44BA-9DDA-A0841830F4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67</TotalTime>
  <Pages>7</Pages>
  <Words>1215</Words>
  <Characters>6929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MSC</cp:lastModifiedBy>
  <cp:revision>7</cp:revision>
  <cp:lastPrinted>2019-12-03T12:38:00Z</cp:lastPrinted>
  <dcterms:created xsi:type="dcterms:W3CDTF">2020-09-21T20:04:00Z</dcterms:created>
  <dcterms:modified xsi:type="dcterms:W3CDTF">2020-10-06T11:37:00Z</dcterms:modified>
</cp:coreProperties>
</file>